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FE637" w14:textId="77777777" w:rsidR="001138E4" w:rsidRDefault="001138E4" w:rsidP="001138E4">
      <w:pPr>
        <w:spacing w:before="0" w:after="0"/>
        <w:sectPr w:rsidR="001138E4" w:rsidSect="0048777A">
          <w:headerReference w:type="default" r:id="rId11"/>
          <w:footerReference w:type="default" r:id="rId12"/>
          <w:headerReference w:type="first" r:id="rId13"/>
          <w:footerReference w:type="first" r:id="rId14"/>
          <w:pgSz w:w="11906" w:h="16838"/>
          <w:pgMar w:top="1440" w:right="1440" w:bottom="1440" w:left="1440" w:header="708" w:footer="708" w:gutter="0"/>
          <w:cols w:space="708"/>
          <w:formProt w:val="0"/>
          <w:titlePg/>
          <w:docGrid w:linePitch="360"/>
        </w:sectPr>
      </w:pPr>
    </w:p>
    <w:p w14:paraId="2C7FCB83" w14:textId="36EAFE98" w:rsidR="00E36825" w:rsidRPr="00E36825" w:rsidRDefault="00D43496" w:rsidP="00E36825">
      <w:pPr>
        <w:spacing w:before="0" w:after="160" w:line="259" w:lineRule="auto"/>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Spill</w:t>
      </w:r>
    </w:p>
    <w:p w14:paraId="3DAF1A0F" w14:textId="611A205B" w:rsidR="00C21079" w:rsidRDefault="00D43496" w:rsidP="00E36825">
      <w:pPr>
        <w:spacing w:before="0" w:after="160" w:line="259" w:lineRule="auto"/>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An exhibition by Nimbus Studio</w:t>
      </w:r>
    </w:p>
    <w:p w14:paraId="01879781" w14:textId="6D367445" w:rsidR="00E36825" w:rsidRPr="00D43496" w:rsidRDefault="00D43496" w:rsidP="00E36825">
      <w:pPr>
        <w:pStyle w:val="Heading1"/>
        <w:rPr>
          <w:rFonts w:asciiTheme="majorHAnsi" w:hAnsiTheme="majorHAnsi" w:cstheme="majorHAnsi"/>
          <w:b w:val="0"/>
          <w:bCs w:val="0"/>
          <w:sz w:val="56"/>
          <w:szCs w:val="56"/>
        </w:rPr>
      </w:pPr>
      <w:r w:rsidRPr="00D43496">
        <w:rPr>
          <w:rFonts w:asciiTheme="majorHAnsi" w:hAnsiTheme="majorHAnsi" w:cstheme="majorHAnsi"/>
          <w:b w:val="0"/>
          <w:bCs w:val="0"/>
          <w:sz w:val="56"/>
          <w:szCs w:val="56"/>
        </w:rPr>
        <w:t>Wednesday 29 June – Friday 22 July</w:t>
      </w:r>
      <w:r>
        <w:rPr>
          <w:rFonts w:asciiTheme="majorHAnsi" w:hAnsiTheme="majorHAnsi" w:cstheme="majorHAnsi"/>
          <w:b w:val="0"/>
          <w:bCs w:val="0"/>
          <w:sz w:val="56"/>
          <w:szCs w:val="56"/>
        </w:rPr>
        <w:t xml:space="preserve"> </w:t>
      </w:r>
    </w:p>
    <w:p w14:paraId="49A02389" w14:textId="265314A3" w:rsidR="00E36825" w:rsidRPr="00A35628" w:rsidRDefault="00D43496" w:rsidP="00E36825">
      <w:pPr>
        <w:pStyle w:val="Heading1"/>
        <w:rPr>
          <w:rFonts w:asciiTheme="majorHAnsi" w:hAnsiTheme="majorHAnsi" w:cstheme="majorHAnsi"/>
          <w:b w:val="0"/>
          <w:bCs w:val="0"/>
          <w:sz w:val="56"/>
          <w:szCs w:val="56"/>
        </w:rPr>
      </w:pPr>
      <w:r w:rsidRPr="00A35628">
        <w:rPr>
          <w:rFonts w:asciiTheme="majorHAnsi" w:hAnsiTheme="majorHAnsi" w:cstheme="majorHAnsi"/>
          <w:b w:val="0"/>
          <w:bCs w:val="0"/>
          <w:sz w:val="56"/>
          <w:szCs w:val="56"/>
        </w:rPr>
        <w:t>Seventh Gallery, 215 Church Street, Richmond</w:t>
      </w:r>
    </w:p>
    <w:p w14:paraId="21889236" w14:textId="77777777" w:rsidR="00733644" w:rsidRDefault="00733644" w:rsidP="00733644">
      <w:pPr>
        <w:pStyle w:val="Heading1"/>
        <w:jc w:val="center"/>
      </w:pPr>
      <w:r>
        <w:rPr>
          <w:noProof/>
        </w:rPr>
        <w:drawing>
          <wp:inline distT="0" distB="0" distL="0" distR="0" wp14:anchorId="2848AE5C" wp14:editId="79DD538A">
            <wp:extent cx="2444750" cy="2444750"/>
            <wp:effectExtent l="0" t="0" r="0" b="0"/>
            <wp:docPr id="4" name="Picture 4" descr="A child stands in a puddle of milk looking sho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stands in a puddle of milk looking shock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4750" cy="2444750"/>
                    </a:xfrm>
                    <a:prstGeom prst="rect">
                      <a:avLst/>
                    </a:prstGeom>
                  </pic:spPr>
                </pic:pic>
              </a:graphicData>
            </a:graphic>
          </wp:inline>
        </w:drawing>
      </w:r>
      <w:r>
        <w:t xml:space="preserve"> </w:t>
      </w:r>
    </w:p>
    <w:p w14:paraId="4E0F8FFF" w14:textId="36D19687" w:rsidR="00BC3A9F" w:rsidRPr="00733644" w:rsidRDefault="00733644" w:rsidP="00733644">
      <w:pPr>
        <w:pStyle w:val="Heading1"/>
        <w:jc w:val="center"/>
        <w:rPr>
          <w:b w:val="0"/>
          <w:bCs w:val="0"/>
          <w:sz w:val="24"/>
        </w:rPr>
      </w:pPr>
      <w:r>
        <w:rPr>
          <w:b w:val="0"/>
          <w:bCs w:val="0"/>
          <w:sz w:val="24"/>
        </w:rPr>
        <w:t>Jane Tomlinson, Jasper, 2022.</w:t>
      </w:r>
    </w:p>
    <w:p w14:paraId="185B52A3" w14:textId="77777777" w:rsidR="00BC3A9F" w:rsidRDefault="00BC3A9F" w:rsidP="00E36825">
      <w:pPr>
        <w:pStyle w:val="Heading1"/>
      </w:pPr>
    </w:p>
    <w:p w14:paraId="48769A04" w14:textId="027DFFAD" w:rsidR="00A35628" w:rsidRDefault="00A35628" w:rsidP="00E36825">
      <w:pPr>
        <w:pStyle w:val="Heading1"/>
      </w:pPr>
      <w:r>
        <w:rPr>
          <w:noProof/>
        </w:rPr>
        <w:drawing>
          <wp:inline distT="0" distB="0" distL="0" distR="0" wp14:anchorId="655E2F29" wp14:editId="710F8578">
            <wp:extent cx="1171211" cy="641350"/>
            <wp:effectExtent l="0" t="0" r="0" b="0"/>
            <wp:docPr id="1" name="Picture 1" descr="Seventh Gall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venth Gallery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753" cy="647123"/>
                    </a:xfrm>
                    <a:prstGeom prst="rect">
                      <a:avLst/>
                    </a:prstGeom>
                  </pic:spPr>
                </pic:pic>
              </a:graphicData>
            </a:graphic>
          </wp:inline>
        </w:drawing>
      </w:r>
      <w:r w:rsidR="00BC3A9F">
        <w:rPr>
          <w:noProof/>
        </w:rPr>
        <w:drawing>
          <wp:inline distT="0" distB="0" distL="0" distR="0" wp14:anchorId="4A894858" wp14:editId="0FA93E53">
            <wp:extent cx="4378325" cy="717512"/>
            <wp:effectExtent l="0" t="0" r="0" b="6985"/>
            <wp:docPr id="2" name="Picture 2" descr="Arts Access Victoria, proudly supported by the Australia Council for the Arts and the Victorian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 Access Victoria, proudly supported by the Australia Council for the Arts and the Victorian State Govern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1119" cy="727803"/>
                    </a:xfrm>
                    <a:prstGeom prst="rect">
                      <a:avLst/>
                    </a:prstGeom>
                    <a:noFill/>
                  </pic:spPr>
                </pic:pic>
              </a:graphicData>
            </a:graphic>
          </wp:inline>
        </w:drawing>
      </w:r>
    </w:p>
    <w:p w14:paraId="7EC6FF20" w14:textId="77777777" w:rsidR="00640BCF" w:rsidRPr="00640BCF" w:rsidRDefault="00640BCF" w:rsidP="00640BCF">
      <w:pPr>
        <w:pStyle w:val="Heading1"/>
        <w:rPr>
          <w:rFonts w:cstheme="minorHAnsi"/>
          <w:b w:val="0"/>
          <w:bCs w:val="0"/>
          <w:sz w:val="24"/>
        </w:rPr>
      </w:pPr>
      <w:r w:rsidRPr="00640BCF">
        <w:rPr>
          <w:rFonts w:cstheme="minorHAnsi"/>
          <w:b w:val="0"/>
          <w:bCs w:val="0"/>
          <w:sz w:val="24"/>
        </w:rPr>
        <w:lastRenderedPageBreak/>
        <w:t xml:space="preserve">Nimbus studio considers the idea of spill. reflecting how they subvert, </w:t>
      </w:r>
      <w:proofErr w:type="gramStart"/>
      <w:r w:rsidRPr="00640BCF">
        <w:rPr>
          <w:rFonts w:cstheme="minorHAnsi"/>
          <w:b w:val="0"/>
          <w:bCs w:val="0"/>
          <w:sz w:val="24"/>
        </w:rPr>
        <w:t>transform</w:t>
      </w:r>
      <w:proofErr w:type="gramEnd"/>
      <w:r w:rsidRPr="00640BCF">
        <w:rPr>
          <w:rFonts w:cstheme="minorHAnsi"/>
          <w:b w:val="0"/>
          <w:bCs w:val="0"/>
          <w:sz w:val="24"/>
        </w:rPr>
        <w:t xml:space="preserve"> and re-imagine both real and imagined boundaries. Their work reclaims, </w:t>
      </w:r>
      <w:proofErr w:type="gramStart"/>
      <w:r w:rsidRPr="00640BCF">
        <w:rPr>
          <w:rFonts w:cstheme="minorHAnsi"/>
          <w:b w:val="0"/>
          <w:bCs w:val="0"/>
          <w:sz w:val="24"/>
        </w:rPr>
        <w:t>rethinks</w:t>
      </w:r>
      <w:proofErr w:type="gramEnd"/>
      <w:r w:rsidRPr="00640BCF">
        <w:rPr>
          <w:rFonts w:cstheme="minorHAnsi"/>
          <w:b w:val="0"/>
          <w:bCs w:val="0"/>
          <w:sz w:val="24"/>
        </w:rPr>
        <w:t xml:space="preserve"> and reshapes understanding of Deafness and Disability. They find respect, </w:t>
      </w:r>
      <w:proofErr w:type="gramStart"/>
      <w:r w:rsidRPr="00640BCF">
        <w:rPr>
          <w:rFonts w:cstheme="minorHAnsi"/>
          <w:b w:val="0"/>
          <w:bCs w:val="0"/>
          <w:sz w:val="24"/>
        </w:rPr>
        <w:t>pride</w:t>
      </w:r>
      <w:proofErr w:type="gramEnd"/>
      <w:r w:rsidRPr="00640BCF">
        <w:rPr>
          <w:rFonts w:cstheme="minorHAnsi"/>
          <w:b w:val="0"/>
          <w:bCs w:val="0"/>
          <w:sz w:val="24"/>
        </w:rPr>
        <w:t xml:space="preserve"> and sense of place. They push the boundaries and challenge thinking of disability and artistic practice. </w:t>
      </w:r>
    </w:p>
    <w:p w14:paraId="48D69D51" w14:textId="0A39BB17" w:rsidR="00640BCF" w:rsidRPr="00640BCF" w:rsidRDefault="00640BCF" w:rsidP="00640BCF">
      <w:pPr>
        <w:pStyle w:val="Heading1"/>
        <w:rPr>
          <w:rFonts w:cstheme="minorHAnsi"/>
          <w:b w:val="0"/>
          <w:bCs w:val="0"/>
          <w:sz w:val="24"/>
        </w:rPr>
      </w:pPr>
      <w:r w:rsidRPr="00640BCF">
        <w:rPr>
          <w:rFonts w:cstheme="minorHAnsi"/>
          <w:b w:val="0"/>
          <w:bCs w:val="0"/>
          <w:sz w:val="24"/>
        </w:rPr>
        <w:t xml:space="preserve"> There are many different boundaries in art: </w:t>
      </w:r>
    </w:p>
    <w:p w14:paraId="6C5E0331" w14:textId="77777777" w:rsidR="00640BCF" w:rsidRPr="00640BCF" w:rsidRDefault="00640BCF" w:rsidP="00640BCF">
      <w:pPr>
        <w:pStyle w:val="Heading1"/>
        <w:rPr>
          <w:rFonts w:cstheme="minorHAnsi"/>
          <w:b w:val="0"/>
          <w:bCs w:val="0"/>
          <w:sz w:val="24"/>
        </w:rPr>
      </w:pPr>
      <w:r w:rsidRPr="00640BCF">
        <w:rPr>
          <w:rFonts w:cstheme="minorHAnsi"/>
          <w:b w:val="0"/>
          <w:bCs w:val="0"/>
          <w:sz w:val="24"/>
        </w:rPr>
        <w:t>boundaries of style</w:t>
      </w:r>
    </w:p>
    <w:p w14:paraId="6DAD55AD" w14:textId="77777777" w:rsidR="00640BCF" w:rsidRPr="00640BCF" w:rsidRDefault="00640BCF" w:rsidP="00640BCF">
      <w:pPr>
        <w:pStyle w:val="Heading1"/>
        <w:rPr>
          <w:rFonts w:cstheme="minorHAnsi"/>
          <w:b w:val="0"/>
          <w:bCs w:val="0"/>
          <w:sz w:val="24"/>
        </w:rPr>
      </w:pPr>
      <w:r w:rsidRPr="00640BCF">
        <w:rPr>
          <w:rFonts w:cstheme="minorHAnsi"/>
          <w:b w:val="0"/>
          <w:bCs w:val="0"/>
          <w:sz w:val="24"/>
        </w:rPr>
        <w:t>material boundaries</w:t>
      </w:r>
    </w:p>
    <w:p w14:paraId="2DBCB6D3" w14:textId="77777777" w:rsidR="00640BCF" w:rsidRPr="00640BCF" w:rsidRDefault="00640BCF" w:rsidP="00640BCF">
      <w:pPr>
        <w:pStyle w:val="Heading1"/>
        <w:rPr>
          <w:rFonts w:cstheme="minorHAnsi"/>
          <w:b w:val="0"/>
          <w:bCs w:val="0"/>
          <w:sz w:val="24"/>
        </w:rPr>
      </w:pPr>
      <w:r w:rsidRPr="00640BCF">
        <w:rPr>
          <w:rFonts w:cstheme="minorHAnsi"/>
          <w:b w:val="0"/>
          <w:bCs w:val="0"/>
          <w:sz w:val="24"/>
        </w:rPr>
        <w:t xml:space="preserve">aesthetic boundaries to mention a few.  </w:t>
      </w:r>
    </w:p>
    <w:p w14:paraId="3BBE8290" w14:textId="77777777" w:rsidR="00640BCF" w:rsidRPr="00640BCF" w:rsidRDefault="00640BCF" w:rsidP="00640BCF">
      <w:pPr>
        <w:pStyle w:val="Heading1"/>
        <w:rPr>
          <w:rFonts w:cstheme="minorHAnsi"/>
          <w:b w:val="0"/>
          <w:bCs w:val="0"/>
          <w:sz w:val="24"/>
        </w:rPr>
      </w:pPr>
      <w:r w:rsidRPr="00640BCF">
        <w:rPr>
          <w:rFonts w:cstheme="minorHAnsi"/>
          <w:b w:val="0"/>
          <w:bCs w:val="0"/>
          <w:sz w:val="24"/>
        </w:rPr>
        <w:t xml:space="preserve">Boundaries exist to limit and exclude Disabled and Deaf people. These boundaries are not fixed or permanent. They constantly shift and are often invisible. </w:t>
      </w:r>
    </w:p>
    <w:p w14:paraId="16A393D9" w14:textId="77777777" w:rsidR="00640BCF" w:rsidRPr="00640BCF" w:rsidRDefault="00640BCF" w:rsidP="00640BCF">
      <w:pPr>
        <w:pStyle w:val="Heading1"/>
        <w:rPr>
          <w:rFonts w:cstheme="minorHAnsi"/>
          <w:b w:val="0"/>
          <w:bCs w:val="0"/>
          <w:sz w:val="24"/>
        </w:rPr>
      </w:pPr>
      <w:r w:rsidRPr="00640BCF">
        <w:rPr>
          <w:rFonts w:cstheme="minorHAnsi"/>
          <w:b w:val="0"/>
          <w:bCs w:val="0"/>
          <w:sz w:val="24"/>
        </w:rPr>
        <w:t xml:space="preserve">We need to spill over and out of these social and cultural boundaries. To promote art that pushes, </w:t>
      </w:r>
      <w:proofErr w:type="gramStart"/>
      <w:r w:rsidRPr="00640BCF">
        <w:rPr>
          <w:rFonts w:cstheme="minorHAnsi"/>
          <w:b w:val="0"/>
          <w:bCs w:val="0"/>
          <w:sz w:val="24"/>
        </w:rPr>
        <w:t>extends</w:t>
      </w:r>
      <w:proofErr w:type="gramEnd"/>
      <w:r w:rsidRPr="00640BCF">
        <w:rPr>
          <w:rFonts w:cstheme="minorHAnsi"/>
          <w:b w:val="0"/>
          <w:bCs w:val="0"/>
          <w:sz w:val="24"/>
        </w:rPr>
        <w:t xml:space="preserve"> and explores the boundaries. To explore what it looks like, how it's made and the people who make it. </w:t>
      </w:r>
    </w:p>
    <w:p w14:paraId="3A847BDF" w14:textId="77777777" w:rsidR="002B4F0D" w:rsidRDefault="00640BCF" w:rsidP="002B4F0D">
      <w:pPr>
        <w:pStyle w:val="Heading1"/>
        <w:rPr>
          <w:rFonts w:cstheme="minorHAnsi"/>
          <w:b w:val="0"/>
          <w:bCs w:val="0"/>
          <w:sz w:val="24"/>
        </w:rPr>
      </w:pPr>
      <w:r w:rsidRPr="00640BCF">
        <w:rPr>
          <w:rFonts w:cstheme="minorHAnsi"/>
          <w:b w:val="0"/>
          <w:bCs w:val="0"/>
          <w:sz w:val="24"/>
        </w:rPr>
        <w:t xml:space="preserve"> Spill considers the disruptive potential of disability. It reflects upon its ability to unsettle mainstream thinking.</w:t>
      </w:r>
      <w:r w:rsidR="002B4F0D">
        <w:rPr>
          <w:rFonts w:cstheme="minorHAnsi"/>
          <w:b w:val="0"/>
          <w:bCs w:val="0"/>
          <w:sz w:val="24"/>
        </w:rPr>
        <w:t xml:space="preserve"> </w:t>
      </w:r>
    </w:p>
    <w:p w14:paraId="11C94173" w14:textId="5F2E858D" w:rsidR="002B4F0D" w:rsidRPr="002B4F0D" w:rsidRDefault="002B4F0D" w:rsidP="002B4F0D">
      <w:pPr>
        <w:pStyle w:val="Heading1"/>
        <w:rPr>
          <w:rFonts w:cstheme="minorHAnsi"/>
          <w:b w:val="0"/>
          <w:bCs w:val="0"/>
          <w:sz w:val="24"/>
        </w:rPr>
      </w:pPr>
      <w:r w:rsidRPr="002B4F0D">
        <w:rPr>
          <w:rFonts w:cstheme="minorHAnsi"/>
          <w:b w:val="0"/>
          <w:bCs w:val="0"/>
          <w:sz w:val="24"/>
        </w:rPr>
        <w:t xml:space="preserve">QR code </w:t>
      </w:r>
      <w:r>
        <w:rPr>
          <w:rFonts w:cstheme="minorHAnsi"/>
          <w:b w:val="0"/>
          <w:bCs w:val="0"/>
          <w:sz w:val="24"/>
        </w:rPr>
        <w:t>below</w:t>
      </w:r>
      <w:r w:rsidRPr="002B4F0D">
        <w:rPr>
          <w:rFonts w:cstheme="minorHAnsi"/>
          <w:b w:val="0"/>
          <w:bCs w:val="0"/>
          <w:sz w:val="24"/>
        </w:rPr>
        <w:t xml:space="preserve"> for playlist of audio descriptions of all artworks.</w:t>
      </w:r>
      <w:r w:rsidR="00150092">
        <w:rPr>
          <w:rFonts w:cstheme="minorHAnsi"/>
          <w:b w:val="0"/>
          <w:bCs w:val="0"/>
          <w:sz w:val="24"/>
        </w:rPr>
        <w:t xml:space="preserve"> </w:t>
      </w:r>
      <w:proofErr w:type="spellStart"/>
      <w:r w:rsidR="00150092">
        <w:rPr>
          <w:rFonts w:cstheme="minorHAnsi"/>
          <w:b w:val="0"/>
          <w:bCs w:val="0"/>
          <w:sz w:val="24"/>
        </w:rPr>
        <w:t>Inidvidual</w:t>
      </w:r>
      <w:proofErr w:type="spellEnd"/>
      <w:r w:rsidR="00150092">
        <w:rPr>
          <w:rFonts w:cstheme="minorHAnsi"/>
          <w:b w:val="0"/>
          <w:bCs w:val="0"/>
          <w:sz w:val="24"/>
        </w:rPr>
        <w:t xml:space="preserve"> artwork audio description QR codes are on the following pages.</w:t>
      </w:r>
    </w:p>
    <w:p w14:paraId="66235B44" w14:textId="137706EC" w:rsidR="002B4F0D" w:rsidRPr="002B4F0D" w:rsidRDefault="002B4F0D" w:rsidP="002B4F0D">
      <w:r>
        <w:rPr>
          <w:noProof/>
        </w:rPr>
        <w:drawing>
          <wp:inline distT="0" distB="0" distL="0" distR="0" wp14:anchorId="585155FD" wp14:editId="333562CF">
            <wp:extent cx="1911350" cy="1911350"/>
            <wp:effectExtent l="0" t="0" r="0" b="0"/>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11515" cy="1911515"/>
                    </a:xfrm>
                    <a:prstGeom prst="rect">
                      <a:avLst/>
                    </a:prstGeom>
                  </pic:spPr>
                </pic:pic>
              </a:graphicData>
            </a:graphic>
          </wp:inline>
        </w:drawing>
      </w:r>
    </w:p>
    <w:p w14:paraId="6A30CFD0" w14:textId="4C0F0D81" w:rsidR="00640BCF" w:rsidRDefault="00640BCF">
      <w:pPr>
        <w:spacing w:before="0" w:after="160" w:line="259" w:lineRule="auto"/>
        <w:rPr>
          <w:b/>
          <w:bCs/>
          <w:sz w:val="32"/>
          <w:szCs w:val="24"/>
        </w:rPr>
      </w:pPr>
      <w:r>
        <w:br w:type="page"/>
      </w:r>
    </w:p>
    <w:p w14:paraId="1CDE0EEC" w14:textId="77777777" w:rsidR="0048777A" w:rsidRDefault="0048777A" w:rsidP="006C42C5">
      <w:pPr>
        <w:rPr>
          <w:rFonts w:cstheme="minorHAnsi"/>
          <w:szCs w:val="24"/>
        </w:rPr>
        <w:sectPr w:rsidR="0048777A" w:rsidSect="0048777A">
          <w:type w:val="continuous"/>
          <w:pgSz w:w="11906" w:h="16838"/>
          <w:pgMar w:top="1440" w:right="1440" w:bottom="1701" w:left="1440" w:header="708" w:footer="708" w:gutter="0"/>
          <w:cols w:space="708"/>
          <w:formProt w:val="0"/>
          <w:docGrid w:linePitch="360"/>
        </w:sectPr>
      </w:pPr>
    </w:p>
    <w:p w14:paraId="6604DCF4" w14:textId="48FD7726" w:rsidR="00E36825" w:rsidRDefault="00476D8C" w:rsidP="006C42C5">
      <w:pPr>
        <w:rPr>
          <w:rFonts w:cstheme="minorHAnsi"/>
          <w:szCs w:val="24"/>
        </w:rPr>
      </w:pPr>
      <w:r>
        <w:rPr>
          <w:rFonts w:cstheme="minorHAnsi"/>
          <w:noProof/>
          <w:szCs w:val="24"/>
        </w:rPr>
        <w:lastRenderedPageBreak/>
        <w:drawing>
          <wp:inline distT="0" distB="0" distL="0" distR="0" wp14:anchorId="632F9312" wp14:editId="328CD4D1">
            <wp:extent cx="1545336" cy="2322576"/>
            <wp:effectExtent l="0" t="0" r="0" b="1905"/>
            <wp:docPr id="5" name="Picture 5" descr="A sculpture of a sphere on a stem with a pink slit sits in a fabric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ulpture of a sphere on a stem with a pink slit sits in a fabric bas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45336" cy="2322576"/>
                    </a:xfrm>
                    <a:prstGeom prst="rect">
                      <a:avLst/>
                    </a:prstGeom>
                  </pic:spPr>
                </pic:pic>
              </a:graphicData>
            </a:graphic>
          </wp:inline>
        </w:drawing>
      </w:r>
      <w:r w:rsidR="006C42C5">
        <w:rPr>
          <w:rFonts w:cstheme="minorHAnsi"/>
          <w:szCs w:val="24"/>
        </w:rPr>
        <w:t xml:space="preserve"> </w:t>
      </w:r>
    </w:p>
    <w:p w14:paraId="3ED0B69C" w14:textId="77777777" w:rsidR="0048777A" w:rsidRPr="00E36825" w:rsidRDefault="0048777A" w:rsidP="006C42C5">
      <w:pPr>
        <w:rPr>
          <w:rFonts w:cstheme="minorHAnsi"/>
          <w:szCs w:val="24"/>
        </w:rPr>
      </w:pPr>
    </w:p>
    <w:p w14:paraId="2D457DBA" w14:textId="67FA5549" w:rsidR="00E36825" w:rsidRDefault="0048777A" w:rsidP="0048777A">
      <w:pPr>
        <w:pStyle w:val="Heading1"/>
      </w:pPr>
      <w:r>
        <w:rPr>
          <w:noProof/>
        </w:rPr>
        <w:drawing>
          <wp:inline distT="0" distB="0" distL="0" distR="0" wp14:anchorId="4012A0D8" wp14:editId="7BC9BAE6">
            <wp:extent cx="1545336" cy="2322576"/>
            <wp:effectExtent l="0" t="0" r="0" b="1905"/>
            <wp:docPr id="6" name="Picture 6" descr="A suit of armour on a mannequin made from pill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uit of armour on a mannequin made from pill packe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5336" cy="2322576"/>
                    </a:xfrm>
                    <a:prstGeom prst="rect">
                      <a:avLst/>
                    </a:prstGeom>
                  </pic:spPr>
                </pic:pic>
              </a:graphicData>
            </a:graphic>
          </wp:inline>
        </w:drawing>
      </w:r>
    </w:p>
    <w:p w14:paraId="09A6D0D4" w14:textId="5FA5F96E" w:rsidR="0048777A" w:rsidRDefault="0048777A" w:rsidP="0048777A"/>
    <w:p w14:paraId="7D5ED570" w14:textId="77777777" w:rsidR="0048777A" w:rsidRPr="0048777A" w:rsidRDefault="0048777A" w:rsidP="0048777A"/>
    <w:p w14:paraId="663915EE" w14:textId="77777777" w:rsidR="00611430" w:rsidRDefault="0048777A" w:rsidP="00611430">
      <w:r>
        <w:rPr>
          <w:rFonts w:cstheme="minorHAnsi"/>
          <w:noProof/>
          <w:szCs w:val="24"/>
        </w:rPr>
        <w:drawing>
          <wp:inline distT="0" distB="0" distL="0" distR="0" wp14:anchorId="6B180C1A" wp14:editId="5E749AF3">
            <wp:extent cx="2640965" cy="1866900"/>
            <wp:effectExtent l="0" t="0" r="6985" b="0"/>
            <wp:docPr id="7" name="Picture 7" descr="The Wrecker in pink text overlaid on an image of a crumpled up paper resembling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Wrecker in pink text overlaid on an image of a crumpled up paper resembling a hea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1866900"/>
                    </a:xfrm>
                    <a:prstGeom prst="rect">
                      <a:avLst/>
                    </a:prstGeom>
                  </pic:spPr>
                </pic:pic>
              </a:graphicData>
            </a:graphic>
          </wp:inline>
        </w:drawing>
      </w:r>
    </w:p>
    <w:p w14:paraId="07E6F9B8" w14:textId="77777777" w:rsidR="00611430" w:rsidRDefault="00611430" w:rsidP="00611430">
      <w:pPr>
        <w:rPr>
          <w:rFonts w:cstheme="minorHAnsi"/>
          <w:szCs w:val="24"/>
        </w:rPr>
      </w:pPr>
    </w:p>
    <w:p w14:paraId="4F818B93" w14:textId="23676AD8" w:rsidR="0048777A" w:rsidRPr="009A0952" w:rsidRDefault="0048777A" w:rsidP="009A0952">
      <w:pPr>
        <w:spacing w:after="0" w:line="276" w:lineRule="auto"/>
      </w:pPr>
      <w:r w:rsidRPr="0048777A">
        <w:rPr>
          <w:rFonts w:cstheme="minorHAnsi"/>
          <w:szCs w:val="24"/>
        </w:rPr>
        <w:t>Artist as Sheila</w:t>
      </w:r>
      <w:r w:rsidR="00611430">
        <w:rPr>
          <w:rFonts w:cstheme="minorHAnsi"/>
          <w:szCs w:val="24"/>
        </w:rPr>
        <w:t xml:space="preserve"> </w:t>
      </w:r>
      <w:r w:rsidR="009A0952">
        <w:t xml:space="preserve">by </w:t>
      </w:r>
      <w:r w:rsidRPr="0048777A">
        <w:rPr>
          <w:rFonts w:cstheme="minorHAnsi"/>
          <w:szCs w:val="24"/>
        </w:rPr>
        <w:t>Jane Tomlinson</w:t>
      </w:r>
    </w:p>
    <w:p w14:paraId="300BEED2" w14:textId="329AF1C2" w:rsidR="0048777A" w:rsidRPr="0048777A" w:rsidRDefault="0048777A" w:rsidP="009A0952">
      <w:pPr>
        <w:spacing w:after="0" w:line="276" w:lineRule="auto"/>
        <w:rPr>
          <w:rFonts w:cstheme="minorHAnsi"/>
          <w:szCs w:val="24"/>
        </w:rPr>
      </w:pPr>
      <w:r w:rsidRPr="0048777A">
        <w:rPr>
          <w:rFonts w:cstheme="minorHAnsi"/>
          <w:szCs w:val="24"/>
        </w:rPr>
        <w:t>Mixed Media</w:t>
      </w:r>
      <w:r w:rsidR="0018008F">
        <w:rPr>
          <w:rFonts w:cstheme="minorHAnsi"/>
          <w:szCs w:val="24"/>
        </w:rPr>
        <w:t xml:space="preserve">, </w:t>
      </w:r>
      <w:r w:rsidRPr="0048777A">
        <w:rPr>
          <w:rFonts w:cstheme="minorHAnsi"/>
          <w:szCs w:val="24"/>
        </w:rPr>
        <w:t>2022</w:t>
      </w:r>
      <w:r w:rsidR="009A0952">
        <w:rPr>
          <w:rFonts w:cstheme="minorHAnsi"/>
          <w:szCs w:val="24"/>
        </w:rPr>
        <w:t xml:space="preserve">                                         </w:t>
      </w:r>
    </w:p>
    <w:p w14:paraId="17279FAE" w14:textId="40508F7E" w:rsidR="006C42C5" w:rsidRDefault="0048777A" w:rsidP="009A0952">
      <w:pPr>
        <w:spacing w:after="0" w:line="276" w:lineRule="auto"/>
        <w:rPr>
          <w:rFonts w:cstheme="minorHAnsi"/>
          <w:szCs w:val="24"/>
        </w:rPr>
      </w:pPr>
      <w:r w:rsidRPr="0048777A">
        <w:rPr>
          <w:rFonts w:cstheme="minorHAnsi"/>
          <w:szCs w:val="24"/>
        </w:rPr>
        <w:t>50 X 40 X 65 cm</w:t>
      </w:r>
    </w:p>
    <w:p w14:paraId="6D9D9EBA" w14:textId="48CB816D" w:rsidR="0018008F" w:rsidRDefault="0018008F" w:rsidP="009A0952">
      <w:pPr>
        <w:spacing w:after="0" w:line="276" w:lineRule="auto"/>
        <w:rPr>
          <w:rFonts w:cstheme="minorHAnsi"/>
          <w:szCs w:val="24"/>
        </w:rPr>
      </w:pPr>
      <w:r>
        <w:rPr>
          <w:rFonts w:cstheme="minorHAnsi"/>
          <w:szCs w:val="24"/>
        </w:rPr>
        <w:t>$375</w:t>
      </w:r>
    </w:p>
    <w:p w14:paraId="6AEA1E57" w14:textId="0E6A9DE2" w:rsidR="0018008F" w:rsidRPr="00ED4DE5" w:rsidRDefault="009A0952" w:rsidP="00ED4DE5">
      <w:pPr>
        <w:spacing w:after="0" w:line="276" w:lineRule="auto"/>
        <w:rPr>
          <w:rFonts w:cstheme="minorHAnsi"/>
          <w:szCs w:val="24"/>
        </w:rPr>
      </w:pPr>
      <w:r>
        <w:rPr>
          <w:b/>
          <w:bCs/>
          <w:noProof/>
        </w:rPr>
        <w:drawing>
          <wp:inline distT="0" distB="0" distL="0" distR="0" wp14:anchorId="5A0506F7" wp14:editId="3AA04818">
            <wp:extent cx="914400" cy="914400"/>
            <wp:effectExtent l="0" t="0" r="0" b="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B5550BF" w14:textId="0664FA7C" w:rsidR="0048777A" w:rsidRPr="0048777A" w:rsidRDefault="0048777A" w:rsidP="0048777A">
      <w:pPr>
        <w:pStyle w:val="Heading1"/>
        <w:rPr>
          <w:b w:val="0"/>
          <w:bCs w:val="0"/>
          <w:sz w:val="24"/>
        </w:rPr>
      </w:pPr>
      <w:r w:rsidRPr="0048777A">
        <w:rPr>
          <w:b w:val="0"/>
          <w:bCs w:val="0"/>
          <w:sz w:val="24"/>
        </w:rPr>
        <w:t>Battle Armour</w:t>
      </w:r>
      <w:r w:rsidR="009A0952">
        <w:rPr>
          <w:b w:val="0"/>
          <w:bCs w:val="0"/>
          <w:sz w:val="24"/>
        </w:rPr>
        <w:t xml:space="preserve"> by </w:t>
      </w:r>
      <w:proofErr w:type="spellStart"/>
      <w:r w:rsidRPr="0048777A">
        <w:rPr>
          <w:b w:val="0"/>
          <w:bCs w:val="0"/>
          <w:sz w:val="24"/>
        </w:rPr>
        <w:t>Aleshanee</w:t>
      </w:r>
      <w:proofErr w:type="spellEnd"/>
      <w:r w:rsidRPr="0048777A">
        <w:rPr>
          <w:b w:val="0"/>
          <w:bCs w:val="0"/>
          <w:sz w:val="24"/>
        </w:rPr>
        <w:t xml:space="preserve"> Faery</w:t>
      </w:r>
    </w:p>
    <w:p w14:paraId="39ADD53C" w14:textId="7E3131CD" w:rsidR="0048777A" w:rsidRPr="0048777A" w:rsidRDefault="0048777A" w:rsidP="0048777A">
      <w:pPr>
        <w:pStyle w:val="Heading1"/>
        <w:rPr>
          <w:b w:val="0"/>
          <w:bCs w:val="0"/>
          <w:sz w:val="24"/>
        </w:rPr>
      </w:pPr>
      <w:r w:rsidRPr="0048777A">
        <w:rPr>
          <w:b w:val="0"/>
          <w:bCs w:val="0"/>
          <w:sz w:val="24"/>
        </w:rPr>
        <w:t>Mixed Media Sculpture</w:t>
      </w:r>
      <w:r w:rsidR="0018008F">
        <w:rPr>
          <w:b w:val="0"/>
          <w:bCs w:val="0"/>
          <w:sz w:val="24"/>
        </w:rPr>
        <w:t xml:space="preserve">, </w:t>
      </w:r>
      <w:r w:rsidRPr="0048777A">
        <w:rPr>
          <w:b w:val="0"/>
          <w:bCs w:val="0"/>
          <w:sz w:val="24"/>
        </w:rPr>
        <w:t>2022</w:t>
      </w:r>
    </w:p>
    <w:p w14:paraId="3BA18C8B" w14:textId="77777777" w:rsidR="0048777A" w:rsidRPr="0048777A" w:rsidRDefault="0048777A" w:rsidP="0048777A">
      <w:pPr>
        <w:pStyle w:val="Heading1"/>
        <w:rPr>
          <w:b w:val="0"/>
          <w:bCs w:val="0"/>
          <w:sz w:val="24"/>
        </w:rPr>
      </w:pPr>
      <w:r w:rsidRPr="0048777A">
        <w:rPr>
          <w:b w:val="0"/>
          <w:bCs w:val="0"/>
          <w:sz w:val="24"/>
        </w:rPr>
        <w:t>1.8m high</w:t>
      </w:r>
    </w:p>
    <w:p w14:paraId="7CE1BF00" w14:textId="77777777" w:rsidR="0048777A" w:rsidRPr="0048777A" w:rsidRDefault="0048777A" w:rsidP="0048777A">
      <w:pPr>
        <w:pStyle w:val="Heading1"/>
        <w:rPr>
          <w:b w:val="0"/>
          <w:bCs w:val="0"/>
          <w:sz w:val="24"/>
        </w:rPr>
      </w:pPr>
      <w:r w:rsidRPr="0048777A">
        <w:rPr>
          <w:b w:val="0"/>
          <w:bCs w:val="0"/>
          <w:sz w:val="24"/>
        </w:rPr>
        <w:t>NFS</w:t>
      </w:r>
    </w:p>
    <w:p w14:paraId="49D598CC" w14:textId="65F24C45" w:rsidR="0048777A" w:rsidRDefault="009A0952" w:rsidP="00E36825">
      <w:pPr>
        <w:pStyle w:val="Heading1"/>
      </w:pPr>
      <w:r>
        <w:rPr>
          <w:noProof/>
        </w:rPr>
        <w:drawing>
          <wp:inline distT="0" distB="0" distL="0" distR="0" wp14:anchorId="1B64DF1E" wp14:editId="31FAA5CC">
            <wp:extent cx="914400" cy="914400"/>
            <wp:effectExtent l="0" t="0" r="0" b="0"/>
            <wp:docPr id="25" name="Picture 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r cod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561BA9F" w14:textId="7135B0A7" w:rsidR="003C307D" w:rsidRPr="009A0952" w:rsidRDefault="009A0952" w:rsidP="003C307D">
      <w:pPr>
        <w:pStyle w:val="Heading1"/>
        <w:rPr>
          <w:b w:val="0"/>
          <w:bCs w:val="0"/>
          <w:sz w:val="24"/>
        </w:rPr>
      </w:pPr>
      <w:r>
        <w:rPr>
          <w:b w:val="0"/>
          <w:bCs w:val="0"/>
          <w:sz w:val="24"/>
        </w:rPr>
        <w:t xml:space="preserve">The Heart Exposed by </w:t>
      </w:r>
      <w:r w:rsidR="003C307D" w:rsidRPr="009A0952">
        <w:rPr>
          <w:b w:val="0"/>
          <w:bCs w:val="0"/>
          <w:sz w:val="24"/>
        </w:rPr>
        <w:t>Brigette Griffiths Mark</w:t>
      </w:r>
    </w:p>
    <w:p w14:paraId="7345E33A" w14:textId="68D93E3E" w:rsidR="003C307D" w:rsidRPr="009A0952" w:rsidRDefault="00ED4DE5" w:rsidP="003C307D">
      <w:pPr>
        <w:pStyle w:val="Heading1"/>
        <w:rPr>
          <w:b w:val="0"/>
          <w:bCs w:val="0"/>
          <w:sz w:val="24"/>
        </w:rPr>
      </w:pPr>
      <w:r w:rsidRPr="008A0857">
        <w:rPr>
          <w:b w:val="0"/>
          <w:bCs w:val="0"/>
          <w:sz w:val="24"/>
        </w:rPr>
        <w:t>Dry inkjet on foam core</w:t>
      </w:r>
      <w:r w:rsidR="0018008F">
        <w:rPr>
          <w:b w:val="0"/>
          <w:bCs w:val="0"/>
          <w:sz w:val="24"/>
        </w:rPr>
        <w:t xml:space="preserve">, </w:t>
      </w:r>
      <w:r w:rsidR="003C307D" w:rsidRPr="009A0952">
        <w:rPr>
          <w:b w:val="0"/>
          <w:bCs w:val="0"/>
          <w:sz w:val="24"/>
        </w:rPr>
        <w:t>2022</w:t>
      </w:r>
    </w:p>
    <w:p w14:paraId="53BEB061" w14:textId="733BB7DB" w:rsidR="0018008F" w:rsidRDefault="003C307D" w:rsidP="0018008F">
      <w:pPr>
        <w:pStyle w:val="Heading1"/>
        <w:rPr>
          <w:b w:val="0"/>
          <w:bCs w:val="0"/>
          <w:sz w:val="24"/>
        </w:rPr>
      </w:pPr>
      <w:r w:rsidRPr="009A0952">
        <w:rPr>
          <w:b w:val="0"/>
          <w:bCs w:val="0"/>
          <w:sz w:val="24"/>
        </w:rPr>
        <w:t>15 x 21 cm</w:t>
      </w:r>
    </w:p>
    <w:p w14:paraId="55094830" w14:textId="7EF3BDCA" w:rsidR="00ED4DE5" w:rsidRPr="00ED4DE5" w:rsidRDefault="00ED4DE5" w:rsidP="00ED4DE5">
      <w:r>
        <w:t>$137</w:t>
      </w:r>
    </w:p>
    <w:p w14:paraId="1A615D6C" w14:textId="460D60F4" w:rsidR="0018008F" w:rsidRPr="0018008F" w:rsidRDefault="0018008F" w:rsidP="0018008F">
      <w:r>
        <w:rPr>
          <w:noProof/>
        </w:rPr>
        <w:drawing>
          <wp:inline distT="0" distB="0" distL="0" distR="0" wp14:anchorId="7397FB8F" wp14:editId="77B75E38">
            <wp:extent cx="914400" cy="914400"/>
            <wp:effectExtent l="0" t="0" r="0" b="0"/>
            <wp:docPr id="31" name="Picture 3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r cod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1131F58" w14:textId="2F39D18B" w:rsidR="0018008F" w:rsidRPr="009A0952" w:rsidRDefault="0018008F" w:rsidP="00E36825">
      <w:pPr>
        <w:rPr>
          <w:rFonts w:cstheme="minorHAnsi"/>
          <w:szCs w:val="24"/>
        </w:rPr>
      </w:pPr>
    </w:p>
    <w:p w14:paraId="6B381FA0" w14:textId="77777777" w:rsidR="003C307D" w:rsidRDefault="003C307D" w:rsidP="00E36825">
      <w:pPr>
        <w:rPr>
          <w:rFonts w:cstheme="minorHAnsi"/>
          <w:szCs w:val="24"/>
        </w:rPr>
      </w:pPr>
      <w:r>
        <w:rPr>
          <w:rFonts w:cstheme="minorHAnsi"/>
          <w:noProof/>
          <w:szCs w:val="24"/>
        </w:rPr>
        <w:lastRenderedPageBreak/>
        <w:drawing>
          <wp:inline distT="0" distB="0" distL="0" distR="0" wp14:anchorId="2E01A5C5" wp14:editId="4957FFBE">
            <wp:extent cx="2640965" cy="1866900"/>
            <wp:effectExtent l="0" t="0" r="6985" b="0"/>
            <wp:docPr id="8" name="Picture 8" descr="Trouble. Most things are in pink text overlaid on a photo of a crumpled red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ouble. Most things are in pink text overlaid on a photo of a crumpled red piece of pape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0965" cy="1866900"/>
                    </a:xfrm>
                    <a:prstGeom prst="rect">
                      <a:avLst/>
                    </a:prstGeom>
                  </pic:spPr>
                </pic:pic>
              </a:graphicData>
            </a:graphic>
          </wp:inline>
        </w:drawing>
      </w:r>
    </w:p>
    <w:p w14:paraId="3141AC2A" w14:textId="77777777" w:rsidR="003C307D" w:rsidRDefault="003C307D" w:rsidP="00E36825">
      <w:pPr>
        <w:rPr>
          <w:rFonts w:cstheme="minorHAnsi"/>
          <w:szCs w:val="24"/>
        </w:rPr>
      </w:pPr>
    </w:p>
    <w:p w14:paraId="42434DF5" w14:textId="77777777" w:rsidR="003C307D" w:rsidRDefault="003C307D" w:rsidP="00E36825">
      <w:pPr>
        <w:rPr>
          <w:rFonts w:cstheme="minorHAnsi"/>
          <w:szCs w:val="24"/>
        </w:rPr>
      </w:pPr>
    </w:p>
    <w:p w14:paraId="48C71F84" w14:textId="77777777" w:rsidR="003C307D" w:rsidRDefault="003C307D" w:rsidP="00E36825">
      <w:pPr>
        <w:rPr>
          <w:rFonts w:cstheme="minorHAnsi"/>
          <w:szCs w:val="24"/>
        </w:rPr>
      </w:pPr>
      <w:r>
        <w:rPr>
          <w:rFonts w:cstheme="minorHAnsi"/>
          <w:noProof/>
          <w:szCs w:val="24"/>
        </w:rPr>
        <w:drawing>
          <wp:inline distT="0" distB="0" distL="0" distR="0" wp14:anchorId="402D683A" wp14:editId="4A614686">
            <wp:extent cx="2640965" cy="1866900"/>
            <wp:effectExtent l="0" t="0" r="6985" b="0"/>
            <wp:docPr id="9" name="Picture 9" descr="Where I ended the world started in pink text over a photo of two red hearts made from scrunch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ere I ended the world started in pink text over a photo of two red hearts made from scrunched pap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0965" cy="1866900"/>
                    </a:xfrm>
                    <a:prstGeom prst="rect">
                      <a:avLst/>
                    </a:prstGeom>
                  </pic:spPr>
                </pic:pic>
              </a:graphicData>
            </a:graphic>
          </wp:inline>
        </w:drawing>
      </w:r>
    </w:p>
    <w:p w14:paraId="1659A395" w14:textId="77777777" w:rsidR="003C307D" w:rsidRDefault="003C307D" w:rsidP="00E36825">
      <w:pPr>
        <w:rPr>
          <w:rFonts w:cstheme="minorHAnsi"/>
          <w:szCs w:val="24"/>
        </w:rPr>
      </w:pPr>
    </w:p>
    <w:p w14:paraId="49A73E28" w14:textId="77777777" w:rsidR="003C307D" w:rsidRDefault="003C307D" w:rsidP="00E36825">
      <w:pPr>
        <w:rPr>
          <w:rFonts w:cstheme="minorHAnsi"/>
          <w:szCs w:val="24"/>
        </w:rPr>
      </w:pPr>
      <w:r>
        <w:rPr>
          <w:rFonts w:cstheme="minorHAnsi"/>
          <w:noProof/>
          <w:szCs w:val="24"/>
        </w:rPr>
        <w:drawing>
          <wp:inline distT="0" distB="0" distL="0" distR="0" wp14:anchorId="0046C9EA" wp14:editId="3E28DE68">
            <wp:extent cx="2640965" cy="2674620"/>
            <wp:effectExtent l="0" t="0" r="6985" b="0"/>
            <wp:docPr id="10" name="Picture 10" descr="An orange stripe makes a bold vertical column with blue columns to the side and a black form like a gun sits at the base of the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orange stripe makes a bold vertical column with blue columns to the side and a black form like a gun sits at the base of the composit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0965" cy="2674620"/>
                    </a:xfrm>
                    <a:prstGeom prst="rect">
                      <a:avLst/>
                    </a:prstGeom>
                  </pic:spPr>
                </pic:pic>
              </a:graphicData>
            </a:graphic>
          </wp:inline>
        </w:drawing>
      </w:r>
    </w:p>
    <w:p w14:paraId="4CBFECAF" w14:textId="77777777" w:rsidR="003C307D" w:rsidRDefault="003C307D" w:rsidP="00E36825">
      <w:pPr>
        <w:rPr>
          <w:rFonts w:cstheme="minorHAnsi"/>
          <w:szCs w:val="24"/>
        </w:rPr>
      </w:pPr>
    </w:p>
    <w:p w14:paraId="0CA03796" w14:textId="77777777" w:rsidR="002E0BD6" w:rsidRDefault="002E0BD6" w:rsidP="00611430">
      <w:pPr>
        <w:pStyle w:val="Heading1"/>
        <w:rPr>
          <w:b w:val="0"/>
          <w:bCs w:val="0"/>
          <w:sz w:val="24"/>
        </w:rPr>
      </w:pPr>
    </w:p>
    <w:p w14:paraId="1002A9C0" w14:textId="6241AD3F" w:rsidR="00611430" w:rsidRPr="008A0857" w:rsidRDefault="008A0857" w:rsidP="00611430">
      <w:pPr>
        <w:pStyle w:val="Heading1"/>
        <w:rPr>
          <w:b w:val="0"/>
          <w:bCs w:val="0"/>
          <w:sz w:val="24"/>
        </w:rPr>
      </w:pPr>
      <w:r w:rsidRPr="008A0857">
        <w:rPr>
          <w:b w:val="0"/>
          <w:bCs w:val="0"/>
          <w:sz w:val="24"/>
        </w:rPr>
        <w:t>Tulle Skirts</w:t>
      </w:r>
      <w:r>
        <w:rPr>
          <w:b w:val="0"/>
          <w:bCs w:val="0"/>
          <w:sz w:val="24"/>
        </w:rPr>
        <w:t xml:space="preserve"> by </w:t>
      </w:r>
      <w:r w:rsidR="00611430" w:rsidRPr="008A0857">
        <w:rPr>
          <w:b w:val="0"/>
          <w:bCs w:val="0"/>
          <w:sz w:val="24"/>
        </w:rPr>
        <w:t>Brigette Griffiths Marks</w:t>
      </w:r>
    </w:p>
    <w:p w14:paraId="429EB5BB" w14:textId="556A7E69" w:rsidR="00611430" w:rsidRPr="008A0857" w:rsidRDefault="00611430" w:rsidP="00611430">
      <w:pPr>
        <w:pStyle w:val="Heading1"/>
        <w:rPr>
          <w:b w:val="0"/>
          <w:bCs w:val="0"/>
          <w:sz w:val="24"/>
        </w:rPr>
      </w:pPr>
      <w:r w:rsidRPr="008A0857">
        <w:rPr>
          <w:b w:val="0"/>
          <w:bCs w:val="0"/>
          <w:sz w:val="24"/>
        </w:rPr>
        <w:t>Dry inkjet on foam core</w:t>
      </w:r>
      <w:r w:rsidR="008A0857" w:rsidRPr="008A0857">
        <w:rPr>
          <w:b w:val="0"/>
          <w:bCs w:val="0"/>
          <w:sz w:val="24"/>
        </w:rPr>
        <w:t>, 2022</w:t>
      </w:r>
    </w:p>
    <w:p w14:paraId="107CF08B" w14:textId="2ED73471" w:rsidR="00611430" w:rsidRDefault="00611430" w:rsidP="00611430">
      <w:pPr>
        <w:pStyle w:val="Heading1"/>
        <w:rPr>
          <w:b w:val="0"/>
          <w:bCs w:val="0"/>
          <w:sz w:val="24"/>
        </w:rPr>
      </w:pPr>
      <w:r w:rsidRPr="008A0857">
        <w:rPr>
          <w:b w:val="0"/>
          <w:bCs w:val="0"/>
          <w:sz w:val="24"/>
        </w:rPr>
        <w:t>15 x 21 cm</w:t>
      </w:r>
    </w:p>
    <w:p w14:paraId="11038C73" w14:textId="3757EA10" w:rsidR="008A0857" w:rsidRPr="008A0857" w:rsidRDefault="008A0857" w:rsidP="008A0857">
      <w:r>
        <w:t>$137</w:t>
      </w:r>
    </w:p>
    <w:p w14:paraId="2424BD4B" w14:textId="2F24B8ED" w:rsidR="00611430" w:rsidRPr="008A0857" w:rsidRDefault="008A0857" w:rsidP="00611430">
      <w:pPr>
        <w:rPr>
          <w:rFonts w:cstheme="minorHAnsi"/>
          <w:szCs w:val="24"/>
        </w:rPr>
      </w:pPr>
      <w:r>
        <w:rPr>
          <w:rFonts w:cstheme="minorHAnsi"/>
          <w:szCs w:val="24"/>
        </w:rPr>
        <w:t xml:space="preserve"> </w:t>
      </w:r>
      <w:r>
        <w:rPr>
          <w:rFonts w:cstheme="minorHAnsi"/>
          <w:noProof/>
          <w:szCs w:val="24"/>
        </w:rPr>
        <w:drawing>
          <wp:inline distT="0" distB="0" distL="0" distR="0" wp14:anchorId="58984AC6" wp14:editId="50A685C0">
            <wp:extent cx="914400" cy="914400"/>
            <wp:effectExtent l="0" t="0" r="0" b="0"/>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432EF3C0" w14:textId="0DE592EE" w:rsidR="00611430" w:rsidRPr="008A0857" w:rsidRDefault="008A0857" w:rsidP="00611430">
      <w:pPr>
        <w:pStyle w:val="Heading1"/>
        <w:rPr>
          <w:b w:val="0"/>
          <w:bCs w:val="0"/>
          <w:sz w:val="24"/>
        </w:rPr>
      </w:pPr>
      <w:r w:rsidRPr="008A0857">
        <w:rPr>
          <w:b w:val="0"/>
          <w:bCs w:val="0"/>
          <w:sz w:val="24"/>
        </w:rPr>
        <w:t>Twins or Mirrors</w:t>
      </w:r>
      <w:r>
        <w:rPr>
          <w:b w:val="0"/>
          <w:bCs w:val="0"/>
          <w:sz w:val="24"/>
        </w:rPr>
        <w:t xml:space="preserve"> by </w:t>
      </w:r>
      <w:r w:rsidR="00611430" w:rsidRPr="008A0857">
        <w:rPr>
          <w:b w:val="0"/>
          <w:bCs w:val="0"/>
          <w:sz w:val="24"/>
        </w:rPr>
        <w:t>Brigette Griffiths Marks</w:t>
      </w:r>
    </w:p>
    <w:p w14:paraId="1BC34317" w14:textId="3D5E315B" w:rsidR="00611430" w:rsidRPr="008A0857" w:rsidRDefault="00611430" w:rsidP="00611430">
      <w:pPr>
        <w:pStyle w:val="Heading1"/>
        <w:rPr>
          <w:b w:val="0"/>
          <w:bCs w:val="0"/>
          <w:sz w:val="24"/>
        </w:rPr>
      </w:pPr>
      <w:r w:rsidRPr="008A0857">
        <w:rPr>
          <w:b w:val="0"/>
          <w:bCs w:val="0"/>
          <w:sz w:val="24"/>
        </w:rPr>
        <w:t>Dry inkjet on foam core</w:t>
      </w:r>
      <w:r w:rsidR="008A0857">
        <w:rPr>
          <w:b w:val="0"/>
          <w:bCs w:val="0"/>
          <w:sz w:val="24"/>
        </w:rPr>
        <w:t xml:space="preserve">, </w:t>
      </w:r>
      <w:r w:rsidRPr="008A0857">
        <w:rPr>
          <w:b w:val="0"/>
          <w:bCs w:val="0"/>
          <w:sz w:val="24"/>
        </w:rPr>
        <w:t>2022</w:t>
      </w:r>
    </w:p>
    <w:p w14:paraId="2CF194BC" w14:textId="77777777" w:rsidR="00611430" w:rsidRPr="008A0857" w:rsidRDefault="00611430" w:rsidP="00611430">
      <w:pPr>
        <w:pStyle w:val="Heading1"/>
        <w:rPr>
          <w:b w:val="0"/>
          <w:bCs w:val="0"/>
          <w:sz w:val="24"/>
        </w:rPr>
      </w:pPr>
      <w:r w:rsidRPr="008A0857">
        <w:rPr>
          <w:b w:val="0"/>
          <w:bCs w:val="0"/>
          <w:sz w:val="24"/>
        </w:rPr>
        <w:t>15 x 21 cm</w:t>
      </w:r>
    </w:p>
    <w:p w14:paraId="4AE3BFCC" w14:textId="61984626" w:rsidR="00611430" w:rsidRDefault="00611430" w:rsidP="00611430">
      <w:pPr>
        <w:rPr>
          <w:rFonts w:cstheme="minorHAnsi"/>
          <w:szCs w:val="24"/>
        </w:rPr>
      </w:pPr>
      <w:r w:rsidRPr="008A0857">
        <w:rPr>
          <w:rFonts w:cstheme="minorHAnsi"/>
          <w:szCs w:val="24"/>
        </w:rPr>
        <w:t>$137</w:t>
      </w:r>
    </w:p>
    <w:p w14:paraId="29C814B2" w14:textId="438CB2F4" w:rsidR="008A0857" w:rsidRPr="008A0857" w:rsidRDefault="008A0857" w:rsidP="00611430">
      <w:pPr>
        <w:rPr>
          <w:rFonts w:cstheme="minorHAnsi"/>
          <w:szCs w:val="24"/>
        </w:rPr>
      </w:pPr>
      <w:r>
        <w:rPr>
          <w:rFonts w:cstheme="minorHAnsi"/>
          <w:noProof/>
          <w:szCs w:val="24"/>
        </w:rPr>
        <w:drawing>
          <wp:inline distT="0" distB="0" distL="0" distR="0" wp14:anchorId="07BA1D2D" wp14:editId="1F65F6E3">
            <wp:extent cx="914400" cy="914400"/>
            <wp:effectExtent l="0" t="0" r="0" b="0"/>
            <wp:docPr id="28" name="Picture 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B2C95D1" w14:textId="3259F94E" w:rsidR="0035188B" w:rsidRPr="0035188B" w:rsidRDefault="0035188B" w:rsidP="0035188B">
      <w:pPr>
        <w:pStyle w:val="Heading1"/>
        <w:shd w:val="clear" w:color="auto" w:fill="FFFFFF"/>
        <w:spacing w:before="0" w:after="300" w:line="288" w:lineRule="atLeast"/>
        <w:rPr>
          <w:rFonts w:cstheme="minorHAnsi"/>
          <w:b w:val="0"/>
          <w:bCs w:val="0"/>
          <w:color w:val="000000"/>
          <w:sz w:val="24"/>
        </w:rPr>
      </w:pPr>
      <w:r w:rsidRPr="0035188B">
        <w:rPr>
          <w:rFonts w:cstheme="minorHAnsi"/>
          <w:b w:val="0"/>
          <w:bCs w:val="0"/>
          <w:color w:val="000000"/>
          <w:sz w:val="24"/>
        </w:rPr>
        <w:t>Blood</w:t>
      </w:r>
      <w:r w:rsidR="00ED4DE5">
        <w:rPr>
          <w:rFonts w:cstheme="minorHAnsi"/>
          <w:b w:val="0"/>
          <w:bCs w:val="0"/>
          <w:color w:val="000000"/>
          <w:sz w:val="24"/>
        </w:rPr>
        <w:t xml:space="preserve"> by Warren </w:t>
      </w:r>
      <w:proofErr w:type="spellStart"/>
      <w:r w:rsidR="00ED4DE5">
        <w:rPr>
          <w:rFonts w:cstheme="minorHAnsi"/>
          <w:b w:val="0"/>
          <w:bCs w:val="0"/>
          <w:color w:val="000000"/>
          <w:sz w:val="24"/>
        </w:rPr>
        <w:t>Loorham</w:t>
      </w:r>
      <w:proofErr w:type="spellEnd"/>
      <w:r w:rsidR="00ED4DE5">
        <w:rPr>
          <w:rFonts w:cstheme="minorHAnsi"/>
          <w:b w:val="0"/>
          <w:bCs w:val="0"/>
          <w:color w:val="000000"/>
          <w:sz w:val="24"/>
        </w:rPr>
        <w:t xml:space="preserve"> (Woz)</w:t>
      </w:r>
    </w:p>
    <w:p w14:paraId="48080473" w14:textId="6DCD7668" w:rsidR="0035188B" w:rsidRPr="0035188B" w:rsidRDefault="0035188B" w:rsidP="0035188B">
      <w:pPr>
        <w:pStyle w:val="NormalWeb"/>
        <w:shd w:val="clear" w:color="auto" w:fill="FFFFFF"/>
        <w:spacing w:before="0" w:beforeAutospacing="0" w:after="375" w:afterAutospacing="0" w:line="319" w:lineRule="atLeast"/>
        <w:rPr>
          <w:rFonts w:asciiTheme="minorHAnsi" w:hAnsiTheme="minorHAnsi" w:cstheme="minorHAnsi"/>
          <w:color w:val="000000"/>
        </w:rPr>
      </w:pPr>
      <w:r w:rsidRPr="0035188B">
        <w:rPr>
          <w:rFonts w:asciiTheme="minorHAnsi" w:hAnsiTheme="minorHAnsi" w:cstheme="minorHAnsi"/>
          <w:color w:val="000000"/>
        </w:rPr>
        <w:t>Painting</w:t>
      </w:r>
      <w:r w:rsidR="00ED4DE5">
        <w:rPr>
          <w:rFonts w:asciiTheme="minorHAnsi" w:hAnsiTheme="minorHAnsi" w:cstheme="minorHAnsi"/>
          <w:color w:val="000000"/>
        </w:rPr>
        <w:t xml:space="preserve">, </w:t>
      </w:r>
      <w:r w:rsidRPr="0035188B">
        <w:rPr>
          <w:rFonts w:asciiTheme="minorHAnsi" w:hAnsiTheme="minorHAnsi" w:cstheme="minorHAnsi"/>
          <w:color w:val="000000"/>
        </w:rPr>
        <w:t>2022</w:t>
      </w:r>
    </w:p>
    <w:p w14:paraId="54EDAB97" w14:textId="3CDCA7A2" w:rsidR="004D6098" w:rsidRDefault="0035188B" w:rsidP="0035188B">
      <w:pPr>
        <w:pStyle w:val="NormalWeb"/>
        <w:shd w:val="clear" w:color="auto" w:fill="FFFFFF"/>
        <w:spacing w:before="0" w:beforeAutospacing="0" w:after="375" w:afterAutospacing="0" w:line="319" w:lineRule="atLeast"/>
        <w:rPr>
          <w:rFonts w:asciiTheme="minorHAnsi" w:hAnsiTheme="minorHAnsi" w:cstheme="minorHAnsi"/>
          <w:color w:val="000000"/>
        </w:rPr>
      </w:pPr>
      <w:r w:rsidRPr="0035188B">
        <w:rPr>
          <w:rFonts w:asciiTheme="minorHAnsi" w:hAnsiTheme="minorHAnsi" w:cstheme="minorHAnsi"/>
          <w:color w:val="000000"/>
        </w:rPr>
        <w:t>15cm X 15cm</w:t>
      </w:r>
    </w:p>
    <w:p w14:paraId="7817BB47" w14:textId="2263C186" w:rsidR="004D6098" w:rsidRDefault="004D6098" w:rsidP="0035188B">
      <w:pPr>
        <w:pStyle w:val="NormalWeb"/>
        <w:shd w:val="clear" w:color="auto" w:fill="FFFFFF"/>
        <w:spacing w:before="0" w:beforeAutospacing="0" w:after="375" w:afterAutospacing="0" w:line="319" w:lineRule="atLeast"/>
        <w:rPr>
          <w:rFonts w:asciiTheme="minorHAnsi" w:hAnsiTheme="minorHAnsi" w:cstheme="minorHAnsi"/>
          <w:noProof/>
          <w:color w:val="000000"/>
        </w:rPr>
      </w:pPr>
      <w:r>
        <w:rPr>
          <w:rFonts w:asciiTheme="minorHAnsi" w:hAnsiTheme="minorHAnsi" w:cstheme="minorHAnsi"/>
          <w:color w:val="000000"/>
        </w:rPr>
        <w:t>$63</w:t>
      </w:r>
    </w:p>
    <w:p w14:paraId="7CFD1FC4" w14:textId="6803FD48" w:rsidR="0035188B" w:rsidRPr="004D6098" w:rsidRDefault="004D6098" w:rsidP="004D6098">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noProof/>
          <w:color w:val="000000"/>
        </w:rPr>
        <w:drawing>
          <wp:inline distT="0" distB="0" distL="0" distR="0" wp14:anchorId="7A6724BF" wp14:editId="25BD17AA">
            <wp:extent cx="914400" cy="914400"/>
            <wp:effectExtent l="0" t="0" r="0" b="0"/>
            <wp:docPr id="32" name="Picture 3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5111F5F" w14:textId="268A8C46" w:rsidR="00756A4D" w:rsidRDefault="00756A4D" w:rsidP="00E36825">
      <w:pPr>
        <w:rPr>
          <w:rFonts w:cstheme="minorHAnsi"/>
          <w:szCs w:val="24"/>
        </w:rPr>
      </w:pPr>
      <w:r>
        <w:rPr>
          <w:rFonts w:cstheme="minorHAnsi"/>
          <w:noProof/>
          <w:szCs w:val="24"/>
        </w:rPr>
        <w:lastRenderedPageBreak/>
        <w:drawing>
          <wp:inline distT="0" distB="0" distL="0" distR="0" wp14:anchorId="4FB7DB8E" wp14:editId="185E0FEF">
            <wp:extent cx="1444752" cy="2322576"/>
            <wp:effectExtent l="0" t="0" r="3175" b="1905"/>
            <wp:docPr id="12" name="Picture 12" descr="A dripping mass of jelly beans drips dow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ipping mass of jelly beans drips down a white backgroun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4752" cy="2322576"/>
                    </a:xfrm>
                    <a:prstGeom prst="rect">
                      <a:avLst/>
                    </a:prstGeom>
                  </pic:spPr>
                </pic:pic>
              </a:graphicData>
            </a:graphic>
          </wp:inline>
        </w:drawing>
      </w:r>
    </w:p>
    <w:p w14:paraId="0DC049C9" w14:textId="77777777" w:rsidR="00756A4D" w:rsidRDefault="00756A4D" w:rsidP="00E36825">
      <w:pPr>
        <w:rPr>
          <w:rFonts w:cstheme="minorHAnsi"/>
          <w:szCs w:val="24"/>
        </w:rPr>
      </w:pPr>
      <w:r>
        <w:rPr>
          <w:rFonts w:cstheme="minorHAnsi"/>
          <w:noProof/>
          <w:szCs w:val="24"/>
        </w:rPr>
        <w:drawing>
          <wp:inline distT="0" distB="0" distL="0" distR="0" wp14:anchorId="31A7382D" wp14:editId="7C2D2600">
            <wp:extent cx="2640965" cy="2717165"/>
            <wp:effectExtent l="0" t="0" r="6985" b="6985"/>
            <wp:docPr id="13" name="Picture 13" descr="A dark canvas with white brush strokes reaching upwards from the base of the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ark canvas with white brush strokes reaching upwards from the base of the canva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0965" cy="2717165"/>
                    </a:xfrm>
                    <a:prstGeom prst="rect">
                      <a:avLst/>
                    </a:prstGeom>
                  </pic:spPr>
                </pic:pic>
              </a:graphicData>
            </a:graphic>
          </wp:inline>
        </w:drawing>
      </w:r>
    </w:p>
    <w:p w14:paraId="36B136C6" w14:textId="7930449D" w:rsidR="002F7DFC" w:rsidRPr="00760BDE" w:rsidRDefault="00756A4D" w:rsidP="00760BDE">
      <w:pPr>
        <w:rPr>
          <w:rFonts w:cstheme="minorHAnsi"/>
          <w:szCs w:val="24"/>
        </w:rPr>
      </w:pPr>
      <w:r>
        <w:rPr>
          <w:rFonts w:cstheme="minorHAnsi"/>
          <w:noProof/>
          <w:szCs w:val="24"/>
        </w:rPr>
        <w:drawing>
          <wp:inline distT="0" distB="0" distL="0" distR="0" wp14:anchorId="4A559252" wp14:editId="54E4D7D5">
            <wp:extent cx="2640965" cy="2640965"/>
            <wp:effectExtent l="0" t="0" r="6985" b="6985"/>
            <wp:docPr id="14" name="Picture 14" descr="Swathes of browns and greens run diagonally across a square canvas like rings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wathes of browns and greens run diagonally across a square canvas like rings of a tre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0965" cy="2640965"/>
                    </a:xfrm>
                    <a:prstGeom prst="rect">
                      <a:avLst/>
                    </a:prstGeom>
                  </pic:spPr>
                </pic:pic>
              </a:graphicData>
            </a:graphic>
          </wp:inline>
        </w:drawing>
      </w:r>
    </w:p>
    <w:p w14:paraId="22FEDA72" w14:textId="77777777" w:rsidR="00D5130E" w:rsidRDefault="00D5130E" w:rsidP="004D6098">
      <w:pPr>
        <w:pStyle w:val="NormalWeb"/>
        <w:shd w:val="clear" w:color="auto" w:fill="FFFFFF"/>
        <w:spacing w:before="0" w:beforeAutospacing="0" w:after="375" w:afterAutospacing="0" w:line="319" w:lineRule="atLeast"/>
        <w:rPr>
          <w:rFonts w:asciiTheme="minorHAnsi" w:hAnsiTheme="minorHAnsi" w:cstheme="minorHAnsi"/>
          <w:color w:val="000000"/>
        </w:rPr>
      </w:pPr>
    </w:p>
    <w:p w14:paraId="183A36B0" w14:textId="326D37B5" w:rsidR="00756A4D" w:rsidRPr="00756A4D" w:rsidRDefault="004D6098" w:rsidP="004D6098">
      <w:pPr>
        <w:pStyle w:val="NormalWeb"/>
        <w:shd w:val="clear" w:color="auto" w:fill="FFFFFF"/>
        <w:spacing w:before="0" w:beforeAutospacing="0" w:after="375" w:afterAutospacing="0" w:line="319" w:lineRule="atLeast"/>
        <w:rPr>
          <w:rFonts w:asciiTheme="minorHAnsi" w:hAnsiTheme="minorHAnsi" w:cstheme="minorHAnsi"/>
          <w:color w:val="000000"/>
        </w:rPr>
      </w:pPr>
      <w:proofErr w:type="gramStart"/>
      <w:r>
        <w:rPr>
          <w:rFonts w:asciiTheme="minorHAnsi" w:hAnsiTheme="minorHAnsi" w:cstheme="minorHAnsi"/>
          <w:color w:val="000000"/>
        </w:rPr>
        <w:t>Jelly Beans</w:t>
      </w:r>
      <w:proofErr w:type="gramEnd"/>
      <w:r>
        <w:rPr>
          <w:rFonts w:asciiTheme="minorHAnsi" w:hAnsiTheme="minorHAnsi" w:cstheme="minorHAnsi"/>
          <w:color w:val="000000"/>
        </w:rPr>
        <w:t xml:space="preserve"> by </w:t>
      </w:r>
      <w:r w:rsidR="00756A4D" w:rsidRPr="00756A4D">
        <w:rPr>
          <w:rFonts w:asciiTheme="minorHAnsi" w:hAnsiTheme="minorHAnsi" w:cstheme="minorHAnsi"/>
          <w:color w:val="000000"/>
        </w:rPr>
        <w:t xml:space="preserve">Warren </w:t>
      </w:r>
      <w:proofErr w:type="spellStart"/>
      <w:r w:rsidR="00756A4D" w:rsidRPr="00756A4D">
        <w:rPr>
          <w:rFonts w:asciiTheme="minorHAnsi" w:hAnsiTheme="minorHAnsi" w:cstheme="minorHAnsi"/>
          <w:color w:val="000000"/>
        </w:rPr>
        <w:t>Loorham</w:t>
      </w:r>
      <w:proofErr w:type="spellEnd"/>
      <w:r w:rsidR="00756A4D" w:rsidRPr="00756A4D">
        <w:rPr>
          <w:rFonts w:asciiTheme="minorHAnsi" w:hAnsiTheme="minorHAnsi" w:cstheme="minorHAnsi"/>
          <w:color w:val="000000"/>
        </w:rPr>
        <w:t xml:space="preserve"> (Woz)</w:t>
      </w:r>
    </w:p>
    <w:p w14:paraId="10B58A09" w14:textId="04E4FD5F" w:rsidR="00756A4D" w:rsidRPr="00756A4D" w:rsidRDefault="002F7DFC" w:rsidP="00756A4D">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Painting</w:t>
      </w:r>
      <w:r w:rsidR="004D6098">
        <w:rPr>
          <w:rFonts w:asciiTheme="minorHAnsi" w:hAnsiTheme="minorHAnsi" w:cstheme="minorHAnsi"/>
          <w:color w:val="000000"/>
        </w:rPr>
        <w:t xml:space="preserve">, </w:t>
      </w:r>
      <w:r w:rsidR="00756A4D" w:rsidRPr="00756A4D">
        <w:rPr>
          <w:rFonts w:asciiTheme="minorHAnsi" w:hAnsiTheme="minorHAnsi" w:cstheme="minorHAnsi"/>
          <w:color w:val="000000"/>
        </w:rPr>
        <w:t>2022</w:t>
      </w:r>
    </w:p>
    <w:p w14:paraId="0C109326" w14:textId="72E9DCD6" w:rsidR="004D6098" w:rsidRDefault="00756A4D" w:rsidP="00756A4D">
      <w:pPr>
        <w:pStyle w:val="NormalWeb"/>
        <w:shd w:val="clear" w:color="auto" w:fill="FFFFFF"/>
        <w:spacing w:before="0" w:beforeAutospacing="0" w:after="375" w:afterAutospacing="0" w:line="319" w:lineRule="atLeast"/>
        <w:rPr>
          <w:rFonts w:asciiTheme="minorHAnsi" w:hAnsiTheme="minorHAnsi" w:cstheme="minorHAnsi"/>
          <w:color w:val="000000"/>
        </w:rPr>
      </w:pPr>
      <w:r w:rsidRPr="00756A4D">
        <w:rPr>
          <w:rFonts w:asciiTheme="minorHAnsi" w:hAnsiTheme="minorHAnsi" w:cstheme="minorHAnsi"/>
          <w:color w:val="000000"/>
        </w:rPr>
        <w:t>15cm X 15cm</w:t>
      </w:r>
    </w:p>
    <w:p w14:paraId="10C9FB40" w14:textId="16570631" w:rsidR="004D6098" w:rsidRDefault="004D6098" w:rsidP="00756A4D">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$188</w:t>
      </w:r>
    </w:p>
    <w:p w14:paraId="2346A415" w14:textId="5B2741B5" w:rsidR="00756A4D" w:rsidRPr="00756A4D" w:rsidRDefault="004D6098" w:rsidP="00756A4D">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noProof/>
          <w:color w:val="000000"/>
        </w:rPr>
        <w:drawing>
          <wp:inline distT="0" distB="0" distL="0" distR="0" wp14:anchorId="77E8CB6F" wp14:editId="54D555FA">
            <wp:extent cx="914400" cy="914400"/>
            <wp:effectExtent l="0" t="0" r="0" b="0"/>
            <wp:docPr id="33" name="Picture 3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r cod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67722E7" w14:textId="272B552E" w:rsidR="002F7DFC" w:rsidRPr="004D6098" w:rsidRDefault="004D6098" w:rsidP="004D6098">
      <w:pPr>
        <w:rPr>
          <w:rFonts w:cstheme="minorHAnsi"/>
          <w:szCs w:val="24"/>
        </w:rPr>
      </w:pPr>
      <w:r>
        <w:rPr>
          <w:rFonts w:cstheme="minorHAnsi"/>
          <w:szCs w:val="24"/>
        </w:rPr>
        <w:t>Light Spill #1</w:t>
      </w:r>
      <w:r>
        <w:rPr>
          <w:rFonts w:cstheme="minorHAnsi"/>
          <w:szCs w:val="24"/>
        </w:rPr>
        <w:t xml:space="preserve"> by </w:t>
      </w:r>
      <w:r w:rsidR="002F7DFC" w:rsidRPr="00756A4D">
        <w:rPr>
          <w:rFonts w:cstheme="minorHAnsi"/>
          <w:color w:val="000000"/>
        </w:rPr>
        <w:t xml:space="preserve">Warren </w:t>
      </w:r>
      <w:proofErr w:type="spellStart"/>
      <w:r w:rsidR="002F7DFC" w:rsidRPr="00756A4D">
        <w:rPr>
          <w:rFonts w:cstheme="minorHAnsi"/>
          <w:color w:val="000000"/>
        </w:rPr>
        <w:t>Loorham</w:t>
      </w:r>
      <w:proofErr w:type="spellEnd"/>
      <w:r w:rsidR="002F7DFC" w:rsidRPr="00756A4D">
        <w:rPr>
          <w:rFonts w:cstheme="minorHAnsi"/>
          <w:color w:val="000000"/>
        </w:rPr>
        <w:t xml:space="preserve"> (Woz)</w:t>
      </w:r>
    </w:p>
    <w:p w14:paraId="7C7C6C42" w14:textId="029E596F" w:rsidR="004D6098" w:rsidRDefault="002F7DFC" w:rsidP="004D6098">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Painting</w:t>
      </w:r>
      <w:r w:rsidR="004D6098">
        <w:rPr>
          <w:rFonts w:asciiTheme="minorHAnsi" w:hAnsiTheme="minorHAnsi" w:cstheme="minorHAnsi"/>
          <w:color w:val="000000"/>
        </w:rPr>
        <w:t xml:space="preserve">, </w:t>
      </w:r>
      <w:r w:rsidRPr="00756A4D">
        <w:rPr>
          <w:rFonts w:asciiTheme="minorHAnsi" w:hAnsiTheme="minorHAnsi" w:cstheme="minorHAnsi"/>
          <w:color w:val="000000"/>
        </w:rPr>
        <w:t>2022</w:t>
      </w:r>
    </w:p>
    <w:p w14:paraId="0FD9AEA0" w14:textId="088DEB2D" w:rsidR="004D6098" w:rsidRDefault="004D6098" w:rsidP="004D6098">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15cm x 15 cm</w:t>
      </w:r>
    </w:p>
    <w:p w14:paraId="4783CDAD" w14:textId="2E48FF35" w:rsidR="004D6098" w:rsidRDefault="004D6098" w:rsidP="004D6098">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$63</w:t>
      </w:r>
    </w:p>
    <w:p w14:paraId="7CBF841A" w14:textId="4C520BDF" w:rsidR="002F7DFC" w:rsidRPr="004D6098" w:rsidRDefault="004D6098" w:rsidP="004D6098">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noProof/>
          <w:color w:val="000000"/>
        </w:rPr>
        <w:drawing>
          <wp:inline distT="0" distB="0" distL="0" distR="0" wp14:anchorId="4AC968BF" wp14:editId="17503FC0">
            <wp:extent cx="914400" cy="914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A065DA9" w14:textId="54018E46" w:rsidR="002F7DFC" w:rsidRPr="00756A4D" w:rsidRDefault="004D6098" w:rsidP="004D6098">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Oil</w:t>
      </w:r>
      <w:r>
        <w:rPr>
          <w:rFonts w:asciiTheme="minorHAnsi" w:hAnsiTheme="minorHAnsi" w:cstheme="minorHAnsi"/>
          <w:color w:val="000000"/>
        </w:rPr>
        <w:t xml:space="preserve"> by </w:t>
      </w:r>
      <w:r w:rsidR="002F7DFC" w:rsidRPr="00756A4D">
        <w:rPr>
          <w:rFonts w:asciiTheme="minorHAnsi" w:hAnsiTheme="minorHAnsi" w:cstheme="minorHAnsi"/>
          <w:color w:val="000000"/>
        </w:rPr>
        <w:t xml:space="preserve">Warren </w:t>
      </w:r>
      <w:proofErr w:type="spellStart"/>
      <w:r w:rsidR="002F7DFC" w:rsidRPr="00756A4D">
        <w:rPr>
          <w:rFonts w:asciiTheme="minorHAnsi" w:hAnsiTheme="minorHAnsi" w:cstheme="minorHAnsi"/>
          <w:color w:val="000000"/>
        </w:rPr>
        <w:t>Loorham</w:t>
      </w:r>
      <w:proofErr w:type="spellEnd"/>
      <w:r w:rsidR="002F7DFC" w:rsidRPr="00756A4D">
        <w:rPr>
          <w:rFonts w:asciiTheme="minorHAnsi" w:hAnsiTheme="minorHAnsi" w:cstheme="minorHAnsi"/>
          <w:color w:val="000000"/>
        </w:rPr>
        <w:t xml:space="preserve"> (Woz)</w:t>
      </w:r>
    </w:p>
    <w:p w14:paraId="1BBA882E" w14:textId="0B8F9BAA" w:rsidR="002F7DFC" w:rsidRPr="00756A4D" w:rsidRDefault="002F7DFC" w:rsidP="002F7DFC">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Painting</w:t>
      </w:r>
      <w:r w:rsidR="004D6098">
        <w:rPr>
          <w:rFonts w:asciiTheme="minorHAnsi" w:hAnsiTheme="minorHAnsi" w:cstheme="minorHAnsi"/>
          <w:color w:val="000000"/>
        </w:rPr>
        <w:t xml:space="preserve">, </w:t>
      </w:r>
      <w:r w:rsidRPr="00756A4D">
        <w:rPr>
          <w:rFonts w:asciiTheme="minorHAnsi" w:hAnsiTheme="minorHAnsi" w:cstheme="minorHAnsi"/>
          <w:color w:val="000000"/>
        </w:rPr>
        <w:t>2022</w:t>
      </w:r>
    </w:p>
    <w:p w14:paraId="5C9D8B03" w14:textId="2E421303" w:rsidR="00D5130E" w:rsidRDefault="002F7DFC" w:rsidP="002F7DFC">
      <w:pPr>
        <w:pStyle w:val="NormalWeb"/>
        <w:shd w:val="clear" w:color="auto" w:fill="FFFFFF"/>
        <w:spacing w:before="0" w:beforeAutospacing="0" w:after="375" w:afterAutospacing="0" w:line="319" w:lineRule="atLeast"/>
        <w:rPr>
          <w:rFonts w:asciiTheme="minorHAnsi" w:hAnsiTheme="minorHAnsi" w:cstheme="minorHAnsi"/>
          <w:color w:val="000000"/>
        </w:rPr>
      </w:pPr>
      <w:r w:rsidRPr="00756A4D">
        <w:rPr>
          <w:rFonts w:asciiTheme="minorHAnsi" w:hAnsiTheme="minorHAnsi" w:cstheme="minorHAnsi"/>
          <w:color w:val="000000"/>
        </w:rPr>
        <w:t>15cm X 15cm</w:t>
      </w:r>
    </w:p>
    <w:p w14:paraId="37E02219" w14:textId="7A579EFD" w:rsidR="00D5130E" w:rsidRDefault="00D5130E" w:rsidP="002F7DFC">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$63</w:t>
      </w:r>
    </w:p>
    <w:p w14:paraId="7E06FA6E" w14:textId="2A007461" w:rsidR="00002C9F" w:rsidRPr="00D5130E" w:rsidRDefault="004D6098" w:rsidP="00D5130E">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cstheme="minorHAnsi"/>
          <w:noProof/>
        </w:rPr>
        <w:drawing>
          <wp:inline distT="0" distB="0" distL="0" distR="0" wp14:anchorId="6DDD63FB" wp14:editId="7CAA59C0">
            <wp:extent cx="914400" cy="914400"/>
            <wp:effectExtent l="0" t="0" r="0" b="0"/>
            <wp:docPr id="35" name="Picture 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748B3B05" w14:textId="68E43942" w:rsidR="00002C9F" w:rsidRDefault="00733E1B" w:rsidP="00E36825">
      <w:pPr>
        <w:rPr>
          <w:rFonts w:cstheme="minorHAnsi"/>
          <w:szCs w:val="24"/>
        </w:rPr>
      </w:pPr>
      <w:r>
        <w:rPr>
          <w:rFonts w:cstheme="minorHAnsi"/>
          <w:noProof/>
          <w:szCs w:val="24"/>
        </w:rPr>
        <w:lastRenderedPageBreak/>
        <w:drawing>
          <wp:inline distT="0" distB="0" distL="0" distR="0" wp14:anchorId="1675785D" wp14:editId="26403083">
            <wp:extent cx="2048256" cy="2322576"/>
            <wp:effectExtent l="0" t="0" r="9525" b="1905"/>
            <wp:docPr id="16" name="Picture 16" descr="Coffee beans spill over a white canvas and leak off the square of the canvas in a viscous r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ffee beans spill over a white canvas and leak off the square of the canvas in a viscous resi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8256" cy="2322576"/>
                    </a:xfrm>
                    <a:prstGeom prst="rect">
                      <a:avLst/>
                    </a:prstGeom>
                  </pic:spPr>
                </pic:pic>
              </a:graphicData>
            </a:graphic>
          </wp:inline>
        </w:drawing>
      </w:r>
    </w:p>
    <w:p w14:paraId="49756FAF" w14:textId="761561C3" w:rsidR="00002C9F" w:rsidRDefault="00002C9F" w:rsidP="00E36825">
      <w:pPr>
        <w:rPr>
          <w:rFonts w:cstheme="minorHAnsi"/>
          <w:szCs w:val="24"/>
        </w:rPr>
      </w:pPr>
    </w:p>
    <w:p w14:paraId="2D547E23" w14:textId="77777777" w:rsidR="00733E1B" w:rsidRDefault="00733E1B" w:rsidP="00E36825">
      <w:pPr>
        <w:rPr>
          <w:rFonts w:cstheme="minorHAnsi"/>
          <w:szCs w:val="24"/>
        </w:rPr>
      </w:pPr>
    </w:p>
    <w:p w14:paraId="120BA71E" w14:textId="77777777" w:rsidR="00733E1B" w:rsidRDefault="00733E1B" w:rsidP="00E36825">
      <w:pPr>
        <w:rPr>
          <w:rFonts w:cstheme="minorHAnsi"/>
          <w:szCs w:val="24"/>
        </w:rPr>
      </w:pPr>
      <w:r>
        <w:rPr>
          <w:rFonts w:cstheme="minorHAnsi"/>
          <w:noProof/>
          <w:szCs w:val="24"/>
        </w:rPr>
        <w:drawing>
          <wp:inline distT="0" distB="0" distL="0" distR="0" wp14:anchorId="6B4E9EC6" wp14:editId="03103780">
            <wp:extent cx="2640965" cy="1863725"/>
            <wp:effectExtent l="0" t="0" r="6985" b="3175"/>
            <wp:docPr id="17" name="Picture 17" descr="Birds in flight fly across a background of red in a print of an e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irds in flight fly across a background of red in a print of an etch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0965" cy="1863725"/>
                    </a:xfrm>
                    <a:prstGeom prst="rect">
                      <a:avLst/>
                    </a:prstGeom>
                  </pic:spPr>
                </pic:pic>
              </a:graphicData>
            </a:graphic>
          </wp:inline>
        </w:drawing>
      </w:r>
    </w:p>
    <w:p w14:paraId="5B88256F" w14:textId="0DC3EB90" w:rsidR="00733E1B" w:rsidRDefault="00733E1B" w:rsidP="00E36825">
      <w:pPr>
        <w:rPr>
          <w:rFonts w:cstheme="minorHAnsi"/>
          <w:szCs w:val="24"/>
        </w:rPr>
      </w:pPr>
    </w:p>
    <w:p w14:paraId="30309C86" w14:textId="77777777" w:rsidR="00733E1B" w:rsidRDefault="00733E1B" w:rsidP="00E36825">
      <w:pPr>
        <w:rPr>
          <w:rFonts w:cstheme="minorHAnsi"/>
          <w:szCs w:val="24"/>
        </w:rPr>
      </w:pPr>
    </w:p>
    <w:p w14:paraId="3208084C" w14:textId="457F9DAF" w:rsidR="00733E1B" w:rsidRDefault="00733E1B" w:rsidP="00E36825">
      <w:pPr>
        <w:rPr>
          <w:rFonts w:cstheme="minorHAnsi"/>
          <w:szCs w:val="24"/>
        </w:rPr>
      </w:pPr>
      <w:r>
        <w:rPr>
          <w:rFonts w:cstheme="minorHAnsi"/>
          <w:noProof/>
          <w:szCs w:val="24"/>
        </w:rPr>
        <w:drawing>
          <wp:inline distT="0" distB="0" distL="0" distR="0" wp14:anchorId="51BD5890" wp14:editId="1A9473B9">
            <wp:extent cx="2640965" cy="1972945"/>
            <wp:effectExtent l="0" t="0" r="6985" b="8255"/>
            <wp:docPr id="19" name="Picture 19" descr="A pink pathway winds through a landscape painted in acrylic colours suggesting Van Gogh's Starry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nk pathway winds through a landscape painted in acrylic colours suggesting Van Gogh's Starry Nigh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0965" cy="1972945"/>
                    </a:xfrm>
                    <a:prstGeom prst="rect">
                      <a:avLst/>
                    </a:prstGeom>
                  </pic:spPr>
                </pic:pic>
              </a:graphicData>
            </a:graphic>
          </wp:inline>
        </w:drawing>
      </w:r>
    </w:p>
    <w:p w14:paraId="4BD11B84" w14:textId="77777777" w:rsidR="004D6098" w:rsidRDefault="004D6098" w:rsidP="00E36825">
      <w:pPr>
        <w:rPr>
          <w:rFonts w:cstheme="minorHAnsi"/>
          <w:szCs w:val="24"/>
        </w:rPr>
      </w:pPr>
    </w:p>
    <w:p w14:paraId="2BF4BF40" w14:textId="2D1543DF" w:rsidR="00733E1B" w:rsidRPr="005646AA" w:rsidRDefault="004D6098" w:rsidP="00733E1B">
      <w:pPr>
        <w:rPr>
          <w:rFonts w:cstheme="minorHAnsi"/>
          <w:szCs w:val="24"/>
        </w:rPr>
      </w:pPr>
      <w:r w:rsidRPr="005646AA">
        <w:rPr>
          <w:rFonts w:cstheme="minorHAnsi"/>
          <w:szCs w:val="24"/>
        </w:rPr>
        <w:t>Spill the Beans</w:t>
      </w:r>
      <w:r>
        <w:rPr>
          <w:rFonts w:cstheme="minorHAnsi"/>
          <w:szCs w:val="24"/>
        </w:rPr>
        <w:t xml:space="preserve"> by </w:t>
      </w:r>
      <w:r w:rsidR="00733E1B" w:rsidRPr="005646AA">
        <w:rPr>
          <w:rFonts w:cstheme="minorHAnsi"/>
          <w:szCs w:val="24"/>
        </w:rPr>
        <w:t xml:space="preserve">Warren </w:t>
      </w:r>
      <w:proofErr w:type="spellStart"/>
      <w:r w:rsidR="00733E1B" w:rsidRPr="005646AA">
        <w:rPr>
          <w:rFonts w:cstheme="minorHAnsi"/>
          <w:szCs w:val="24"/>
        </w:rPr>
        <w:t>Loorham</w:t>
      </w:r>
      <w:proofErr w:type="spellEnd"/>
      <w:r w:rsidR="00733E1B" w:rsidRPr="005646AA">
        <w:rPr>
          <w:rFonts w:cstheme="minorHAnsi"/>
          <w:szCs w:val="24"/>
        </w:rPr>
        <w:t xml:space="preserve"> (Woz)</w:t>
      </w:r>
    </w:p>
    <w:p w14:paraId="682E413A" w14:textId="219F2D56" w:rsidR="00733E1B" w:rsidRPr="005646AA" w:rsidRDefault="00733E1B" w:rsidP="00733E1B">
      <w:pPr>
        <w:rPr>
          <w:rFonts w:cstheme="minorHAnsi"/>
          <w:szCs w:val="24"/>
        </w:rPr>
      </w:pPr>
      <w:r w:rsidRPr="005646AA">
        <w:rPr>
          <w:rFonts w:cstheme="minorHAnsi"/>
          <w:szCs w:val="24"/>
        </w:rPr>
        <w:t>Painting</w:t>
      </w:r>
      <w:r w:rsidR="004D6098">
        <w:rPr>
          <w:rFonts w:cstheme="minorHAnsi"/>
          <w:szCs w:val="24"/>
        </w:rPr>
        <w:t xml:space="preserve">, </w:t>
      </w:r>
      <w:r w:rsidRPr="005646AA">
        <w:rPr>
          <w:rFonts w:cstheme="minorHAnsi"/>
          <w:szCs w:val="24"/>
        </w:rPr>
        <w:t>2022</w:t>
      </w:r>
    </w:p>
    <w:p w14:paraId="518947D4" w14:textId="6485F6B8" w:rsidR="00733E1B" w:rsidRDefault="00733E1B" w:rsidP="00733E1B">
      <w:pPr>
        <w:rPr>
          <w:rFonts w:cstheme="minorHAnsi"/>
          <w:szCs w:val="24"/>
        </w:rPr>
      </w:pPr>
      <w:r w:rsidRPr="005646AA">
        <w:rPr>
          <w:rFonts w:cstheme="minorHAnsi"/>
          <w:szCs w:val="24"/>
        </w:rPr>
        <w:t>15cm X 15cm</w:t>
      </w:r>
    </w:p>
    <w:p w14:paraId="0256CBD0" w14:textId="70FB4766" w:rsidR="004D6098" w:rsidRPr="005646AA" w:rsidRDefault="004D6098" w:rsidP="00733E1B">
      <w:pPr>
        <w:rPr>
          <w:rFonts w:cstheme="minorHAnsi"/>
          <w:szCs w:val="24"/>
        </w:rPr>
      </w:pPr>
      <w:r>
        <w:rPr>
          <w:rFonts w:cstheme="minorHAnsi"/>
          <w:szCs w:val="24"/>
        </w:rPr>
        <w:t xml:space="preserve">$63 </w:t>
      </w:r>
    </w:p>
    <w:p w14:paraId="56341999" w14:textId="3FBF96ED" w:rsidR="00733E1B" w:rsidRPr="005646AA" w:rsidRDefault="004D6098" w:rsidP="00733E1B">
      <w:pPr>
        <w:rPr>
          <w:rFonts w:cstheme="minorHAnsi"/>
          <w:szCs w:val="24"/>
        </w:rPr>
      </w:pPr>
      <w:r>
        <w:rPr>
          <w:rFonts w:cstheme="minorHAnsi"/>
          <w:noProof/>
          <w:szCs w:val="24"/>
        </w:rPr>
        <w:drawing>
          <wp:inline distT="0" distB="0" distL="0" distR="0" wp14:anchorId="340DD8F1" wp14:editId="798125F8">
            <wp:extent cx="914400" cy="914400"/>
            <wp:effectExtent l="0" t="0" r="0" b="0"/>
            <wp:docPr id="36" name="Picture 3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r cod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40D7424A" w14:textId="2C0EE1AA" w:rsidR="001953A0" w:rsidRPr="004D6098" w:rsidRDefault="004D6098" w:rsidP="004D6098">
      <w:pPr>
        <w:pStyle w:val="Heading1"/>
        <w:shd w:val="clear" w:color="auto" w:fill="FFFFFF"/>
        <w:spacing w:before="0" w:after="300" w:line="288" w:lineRule="atLeast"/>
        <w:rPr>
          <w:rFonts w:cstheme="minorHAnsi"/>
          <w:b w:val="0"/>
          <w:bCs w:val="0"/>
          <w:color w:val="000000"/>
          <w:sz w:val="24"/>
        </w:rPr>
      </w:pPr>
      <w:bookmarkStart w:id="4" w:name="_What_do_I"/>
      <w:bookmarkEnd w:id="4"/>
      <w:r>
        <w:rPr>
          <w:rFonts w:cstheme="minorHAnsi"/>
          <w:b w:val="0"/>
          <w:bCs w:val="0"/>
          <w:color w:val="000000"/>
          <w:sz w:val="24"/>
        </w:rPr>
        <w:t xml:space="preserve">endangered </w:t>
      </w:r>
      <w:r w:rsidRPr="004D6098">
        <w:rPr>
          <w:rFonts w:cstheme="minorHAnsi"/>
          <w:b w:val="0"/>
          <w:bCs w:val="0"/>
          <w:color w:val="000000"/>
          <w:sz w:val="24"/>
        </w:rPr>
        <w:t xml:space="preserve">by </w:t>
      </w:r>
      <w:r w:rsidR="001953A0" w:rsidRPr="004D6098">
        <w:rPr>
          <w:rFonts w:cstheme="minorHAnsi"/>
          <w:b w:val="0"/>
          <w:bCs w:val="0"/>
          <w:color w:val="000000"/>
          <w:sz w:val="24"/>
        </w:rPr>
        <w:t>Fiona Taylor</w:t>
      </w:r>
    </w:p>
    <w:p w14:paraId="0AD75997" w14:textId="2C1F400D" w:rsidR="001953A0" w:rsidRPr="005646AA" w:rsidRDefault="001953A0" w:rsidP="001953A0">
      <w:pPr>
        <w:pStyle w:val="NormalWeb"/>
        <w:shd w:val="clear" w:color="auto" w:fill="FFFFFF"/>
        <w:spacing w:before="0" w:beforeAutospacing="0" w:after="375" w:afterAutospacing="0" w:line="319" w:lineRule="atLeast"/>
        <w:rPr>
          <w:rFonts w:asciiTheme="minorHAnsi" w:hAnsiTheme="minorHAnsi" w:cstheme="minorHAnsi"/>
          <w:color w:val="000000"/>
        </w:rPr>
      </w:pPr>
      <w:r w:rsidRPr="005646AA">
        <w:rPr>
          <w:rFonts w:asciiTheme="minorHAnsi" w:hAnsiTheme="minorHAnsi" w:cstheme="minorHAnsi"/>
          <w:color w:val="000000"/>
        </w:rPr>
        <w:t>Dry point etching print framed</w:t>
      </w:r>
      <w:r w:rsidR="004D6098">
        <w:rPr>
          <w:rFonts w:asciiTheme="minorHAnsi" w:hAnsiTheme="minorHAnsi" w:cstheme="minorHAnsi"/>
          <w:color w:val="000000"/>
        </w:rPr>
        <w:t xml:space="preserve">, </w:t>
      </w:r>
      <w:r w:rsidRPr="005646AA">
        <w:rPr>
          <w:rFonts w:asciiTheme="minorHAnsi" w:hAnsiTheme="minorHAnsi" w:cstheme="minorHAnsi"/>
          <w:color w:val="000000"/>
        </w:rPr>
        <w:t>2022</w:t>
      </w:r>
    </w:p>
    <w:p w14:paraId="0294ADC2" w14:textId="1D16DC57" w:rsidR="001953A0" w:rsidRPr="005646AA" w:rsidRDefault="001953A0" w:rsidP="001953A0">
      <w:pPr>
        <w:pStyle w:val="NormalWeb"/>
        <w:shd w:val="clear" w:color="auto" w:fill="FFFFFF"/>
        <w:spacing w:before="0" w:beforeAutospacing="0" w:after="375" w:afterAutospacing="0" w:line="319" w:lineRule="atLeast"/>
        <w:rPr>
          <w:rFonts w:asciiTheme="minorHAnsi" w:hAnsiTheme="minorHAnsi" w:cstheme="minorHAnsi"/>
          <w:color w:val="000000"/>
        </w:rPr>
      </w:pPr>
      <w:r w:rsidRPr="005646AA">
        <w:rPr>
          <w:rFonts w:asciiTheme="minorHAnsi" w:hAnsiTheme="minorHAnsi" w:cstheme="minorHAnsi"/>
          <w:color w:val="000000"/>
        </w:rPr>
        <w:t>44.5 x 62cm</w:t>
      </w:r>
    </w:p>
    <w:p w14:paraId="110FA5B6" w14:textId="45E8EC7E" w:rsidR="001953A0" w:rsidRDefault="005646AA" w:rsidP="001953A0">
      <w:pPr>
        <w:pStyle w:val="NormalWeb"/>
        <w:shd w:val="clear" w:color="auto" w:fill="FFFFFF"/>
        <w:spacing w:before="0" w:beforeAutospacing="0" w:after="375" w:afterAutospacing="0" w:line="319" w:lineRule="atLeast"/>
        <w:rPr>
          <w:rFonts w:asciiTheme="minorHAnsi" w:hAnsiTheme="minorHAnsi" w:cstheme="minorHAnsi"/>
          <w:color w:val="000000"/>
        </w:rPr>
      </w:pPr>
      <w:r w:rsidRPr="005646AA">
        <w:rPr>
          <w:rFonts w:asciiTheme="minorHAnsi" w:hAnsiTheme="minorHAnsi" w:cstheme="minorHAnsi"/>
          <w:color w:val="000000"/>
        </w:rPr>
        <w:t>$187</w:t>
      </w:r>
    </w:p>
    <w:p w14:paraId="13C57957" w14:textId="5CA4E3A1" w:rsidR="004D6098" w:rsidRPr="005646AA" w:rsidRDefault="004D6098" w:rsidP="001953A0">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noProof/>
          <w:color w:val="000000"/>
        </w:rPr>
        <w:drawing>
          <wp:inline distT="0" distB="0" distL="0" distR="0" wp14:anchorId="3CBD6E55" wp14:editId="6A9A88F0">
            <wp:extent cx="914400" cy="914400"/>
            <wp:effectExtent l="0" t="0" r="0" b="0"/>
            <wp:docPr id="37" name="Picture 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8197C23" w14:textId="77777777" w:rsidR="005646AA" w:rsidRPr="005646AA" w:rsidRDefault="005646AA" w:rsidP="00E36825">
      <w:pPr>
        <w:pStyle w:val="Heading1"/>
        <w:rPr>
          <w:sz w:val="24"/>
        </w:rPr>
      </w:pPr>
    </w:p>
    <w:p w14:paraId="5B16625F" w14:textId="2D2D6D3F" w:rsidR="005646AA" w:rsidRPr="004D6098" w:rsidRDefault="005646AA" w:rsidP="004D6098">
      <w:pPr>
        <w:pStyle w:val="Heading1"/>
        <w:shd w:val="clear" w:color="auto" w:fill="FFFFFF"/>
        <w:spacing w:before="0" w:after="300" w:line="288" w:lineRule="atLeast"/>
        <w:rPr>
          <w:rFonts w:cstheme="minorHAnsi"/>
          <w:b w:val="0"/>
          <w:bCs w:val="0"/>
          <w:color w:val="000000"/>
          <w:sz w:val="24"/>
        </w:rPr>
      </w:pPr>
      <w:r w:rsidRPr="005646AA">
        <w:rPr>
          <w:rFonts w:cstheme="minorHAnsi"/>
          <w:b w:val="0"/>
          <w:bCs w:val="0"/>
          <w:color w:val="000000"/>
          <w:sz w:val="24"/>
        </w:rPr>
        <w:t>Starry Night</w:t>
      </w:r>
      <w:r w:rsidR="004D6098">
        <w:rPr>
          <w:rFonts w:cstheme="minorHAnsi"/>
          <w:b w:val="0"/>
          <w:bCs w:val="0"/>
          <w:color w:val="000000"/>
          <w:sz w:val="24"/>
        </w:rPr>
        <w:t xml:space="preserve"> </w:t>
      </w:r>
      <w:r w:rsidR="004D6098" w:rsidRPr="004D6098">
        <w:rPr>
          <w:rFonts w:cstheme="minorHAnsi"/>
          <w:b w:val="0"/>
          <w:bCs w:val="0"/>
          <w:color w:val="000000"/>
          <w:sz w:val="24"/>
        </w:rPr>
        <w:t xml:space="preserve">by </w:t>
      </w:r>
      <w:r w:rsidRPr="004D6098">
        <w:rPr>
          <w:rFonts w:cstheme="minorHAnsi"/>
          <w:b w:val="0"/>
          <w:bCs w:val="0"/>
          <w:color w:val="000000"/>
          <w:sz w:val="24"/>
        </w:rPr>
        <w:t xml:space="preserve">Angela </w:t>
      </w:r>
      <w:proofErr w:type="spellStart"/>
      <w:r w:rsidRPr="004D6098">
        <w:rPr>
          <w:rFonts w:cstheme="minorHAnsi"/>
          <w:b w:val="0"/>
          <w:bCs w:val="0"/>
          <w:color w:val="000000"/>
          <w:sz w:val="24"/>
        </w:rPr>
        <w:t>Blazevic</w:t>
      </w:r>
      <w:proofErr w:type="spellEnd"/>
    </w:p>
    <w:p w14:paraId="258C170E" w14:textId="1F4089AE" w:rsidR="005646AA" w:rsidRPr="005646AA" w:rsidRDefault="005646AA" w:rsidP="005646AA">
      <w:pPr>
        <w:pStyle w:val="NormalWeb"/>
        <w:shd w:val="clear" w:color="auto" w:fill="FFFFFF"/>
        <w:spacing w:before="0" w:beforeAutospacing="0" w:after="375" w:afterAutospacing="0" w:line="319" w:lineRule="atLeast"/>
        <w:rPr>
          <w:rFonts w:asciiTheme="minorHAnsi" w:hAnsiTheme="minorHAnsi" w:cstheme="minorHAnsi"/>
          <w:color w:val="000000"/>
        </w:rPr>
      </w:pPr>
      <w:r w:rsidRPr="005646AA">
        <w:rPr>
          <w:rFonts w:asciiTheme="minorHAnsi" w:hAnsiTheme="minorHAnsi" w:cstheme="minorHAnsi"/>
          <w:color w:val="000000"/>
        </w:rPr>
        <w:t>Acrylic paint on Canvas Collage</w:t>
      </w:r>
      <w:r w:rsidR="004D6098">
        <w:rPr>
          <w:rFonts w:asciiTheme="minorHAnsi" w:hAnsiTheme="minorHAnsi" w:cstheme="minorHAnsi"/>
          <w:color w:val="000000"/>
        </w:rPr>
        <w:t xml:space="preserve">, </w:t>
      </w:r>
      <w:r w:rsidRPr="005646AA">
        <w:rPr>
          <w:rFonts w:asciiTheme="minorHAnsi" w:hAnsiTheme="minorHAnsi" w:cstheme="minorHAnsi"/>
          <w:color w:val="000000"/>
        </w:rPr>
        <w:t>2022</w:t>
      </w:r>
    </w:p>
    <w:p w14:paraId="3B332ED2" w14:textId="77777777" w:rsidR="002E0BD6" w:rsidRDefault="005646AA" w:rsidP="005646AA">
      <w:pPr>
        <w:pStyle w:val="NormalWeb"/>
        <w:shd w:val="clear" w:color="auto" w:fill="FFFFFF"/>
        <w:spacing w:before="0" w:beforeAutospacing="0" w:after="375" w:afterAutospacing="0" w:line="319" w:lineRule="atLeast"/>
        <w:rPr>
          <w:rFonts w:asciiTheme="minorHAnsi" w:hAnsiTheme="minorHAnsi" w:cstheme="minorHAnsi"/>
          <w:color w:val="000000"/>
        </w:rPr>
      </w:pPr>
      <w:r w:rsidRPr="005646AA">
        <w:rPr>
          <w:rFonts w:asciiTheme="minorHAnsi" w:hAnsiTheme="minorHAnsi" w:cstheme="minorHAnsi"/>
          <w:color w:val="000000"/>
        </w:rPr>
        <w:t>40cm X 30cm</w:t>
      </w:r>
    </w:p>
    <w:p w14:paraId="77690CF5" w14:textId="78ADB62F" w:rsidR="004D6098" w:rsidRDefault="004D6098" w:rsidP="005646AA">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 xml:space="preserve"> NFS</w:t>
      </w:r>
    </w:p>
    <w:p w14:paraId="0B310ED0" w14:textId="7070CC9D" w:rsidR="004D6098" w:rsidRPr="005646AA" w:rsidRDefault="004D6098" w:rsidP="005646AA">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noProof/>
          <w:color w:val="000000"/>
        </w:rPr>
        <w:drawing>
          <wp:inline distT="0" distB="0" distL="0" distR="0" wp14:anchorId="32668711" wp14:editId="4584441E">
            <wp:extent cx="914400" cy="91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04011F8" w14:textId="7CF792CB" w:rsidR="00E36825" w:rsidRDefault="009F5E7D" w:rsidP="005646AA">
      <w:pPr>
        <w:pStyle w:val="Heading1"/>
      </w:pPr>
      <w:r>
        <w:rPr>
          <w:noProof/>
        </w:rPr>
        <w:lastRenderedPageBreak/>
        <w:drawing>
          <wp:inline distT="0" distB="0" distL="0" distR="0" wp14:anchorId="3476ABA5" wp14:editId="3D0035FF">
            <wp:extent cx="2679192" cy="1783080"/>
            <wp:effectExtent l="0" t="0" r="6985" b="7620"/>
            <wp:docPr id="20" name="Picture 20" descr="A view down a set of stairs with two steel circles seen on the top right,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view down a set of stairs with two steel circles seen on the top right, blurr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79192" cy="1783080"/>
                    </a:xfrm>
                    <a:prstGeom prst="rect">
                      <a:avLst/>
                    </a:prstGeom>
                  </pic:spPr>
                </pic:pic>
              </a:graphicData>
            </a:graphic>
          </wp:inline>
        </w:drawing>
      </w:r>
    </w:p>
    <w:p w14:paraId="22AAA3AA" w14:textId="3B4CE711" w:rsidR="009F5E7D" w:rsidRDefault="009F5E7D" w:rsidP="009F5E7D"/>
    <w:p w14:paraId="1049579D" w14:textId="77777777" w:rsidR="009F5E7D" w:rsidRDefault="009F5E7D" w:rsidP="009F5E7D"/>
    <w:p w14:paraId="76708B6B" w14:textId="229E2679" w:rsidR="009F5E7D" w:rsidRDefault="009F5E7D" w:rsidP="009F5E7D">
      <w:r>
        <w:rPr>
          <w:noProof/>
        </w:rPr>
        <w:drawing>
          <wp:inline distT="0" distB="0" distL="0" distR="0" wp14:anchorId="3EF068FF" wp14:editId="28EEE024">
            <wp:extent cx="2679192" cy="1783080"/>
            <wp:effectExtent l="0" t="0" r="6985" b="7620"/>
            <wp:docPr id="21" name="Picture 21" descr="Two wheels are seen in motion rolling down a set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wheels are seen in motion rolling down a set of stair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79192" cy="1783080"/>
                    </a:xfrm>
                    <a:prstGeom prst="rect">
                      <a:avLst/>
                    </a:prstGeom>
                  </pic:spPr>
                </pic:pic>
              </a:graphicData>
            </a:graphic>
          </wp:inline>
        </w:drawing>
      </w:r>
    </w:p>
    <w:p w14:paraId="75E13634" w14:textId="5BE951B7" w:rsidR="009F5E7D" w:rsidRDefault="009F5E7D" w:rsidP="009F5E7D"/>
    <w:p w14:paraId="20F0B7D1" w14:textId="77777777" w:rsidR="009F5E7D" w:rsidRDefault="009F5E7D" w:rsidP="009F5E7D"/>
    <w:p w14:paraId="18679440" w14:textId="2DEF2CC9" w:rsidR="009F5E7D" w:rsidRDefault="009F5E7D" w:rsidP="009F5E7D">
      <w:r>
        <w:rPr>
          <w:noProof/>
        </w:rPr>
        <w:drawing>
          <wp:inline distT="0" distB="0" distL="0" distR="0" wp14:anchorId="12F8FCE2" wp14:editId="40E4BDBB">
            <wp:extent cx="2679192" cy="1783080"/>
            <wp:effectExtent l="0" t="0" r="6985" b="7620"/>
            <wp:docPr id="22" name="Picture 22" descr="Two wheels are seen in motion rolling down a set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wheels are seen in motion rolling down a set of stair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9192" cy="1783080"/>
                    </a:xfrm>
                    <a:prstGeom prst="rect">
                      <a:avLst/>
                    </a:prstGeom>
                  </pic:spPr>
                </pic:pic>
              </a:graphicData>
            </a:graphic>
          </wp:inline>
        </w:drawing>
      </w:r>
    </w:p>
    <w:p w14:paraId="4B95DE61" w14:textId="4F811464" w:rsidR="009F5E7D" w:rsidRDefault="009F5E7D" w:rsidP="009F5E7D"/>
    <w:p w14:paraId="6173BE37" w14:textId="77777777" w:rsidR="009F5E7D" w:rsidRDefault="009F5E7D" w:rsidP="009F5E7D"/>
    <w:p w14:paraId="4C5A537A" w14:textId="77777777" w:rsidR="009F5E7D" w:rsidRDefault="009F5E7D" w:rsidP="009F5E7D"/>
    <w:p w14:paraId="008D3D6F" w14:textId="477B7E2E" w:rsidR="009F5E7D" w:rsidRDefault="009F5E7D" w:rsidP="009F5E7D">
      <w:r>
        <w:t>Stairs 1</w:t>
      </w:r>
      <w:r w:rsidR="002E0BD6">
        <w:t xml:space="preserve"> by </w:t>
      </w:r>
      <w:r>
        <w:t xml:space="preserve">Nicole </w:t>
      </w:r>
      <w:proofErr w:type="spellStart"/>
      <w:r>
        <w:t>Tsourlenes</w:t>
      </w:r>
      <w:proofErr w:type="spellEnd"/>
    </w:p>
    <w:p w14:paraId="7048A58A" w14:textId="0AEB25EF" w:rsidR="009F5E7D" w:rsidRDefault="009F5E7D" w:rsidP="009F5E7D">
      <w:r>
        <w:t>Digital inkjet on Foam core</w:t>
      </w:r>
      <w:r w:rsidR="002E0BD6">
        <w:t xml:space="preserve">, </w:t>
      </w:r>
      <w:r>
        <w:t>2022</w:t>
      </w:r>
    </w:p>
    <w:p w14:paraId="25F82269" w14:textId="5A433640" w:rsidR="009F5E7D" w:rsidRDefault="009F5E7D" w:rsidP="009F5E7D">
      <w:r>
        <w:t>21.0 x 29.7 cm</w:t>
      </w:r>
    </w:p>
    <w:p w14:paraId="5F8521F8" w14:textId="5EDB80F8" w:rsidR="0078463A" w:rsidRDefault="0078463A" w:rsidP="009F5E7D">
      <w:r>
        <w:t>$175</w:t>
      </w:r>
    </w:p>
    <w:p w14:paraId="25EF8DAD" w14:textId="0D5D5C51" w:rsidR="002E0BD6" w:rsidRDefault="002E0BD6" w:rsidP="009F5E7D">
      <w:r>
        <w:rPr>
          <w:noProof/>
        </w:rPr>
        <w:drawing>
          <wp:inline distT="0" distB="0" distL="0" distR="0" wp14:anchorId="51AB41B4" wp14:editId="36FAFE9F">
            <wp:extent cx="914400" cy="914400"/>
            <wp:effectExtent l="0" t="0" r="0" b="0"/>
            <wp:docPr id="40" name="Picture 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68888CF" w14:textId="36365EB1" w:rsidR="0078463A" w:rsidRDefault="0078463A" w:rsidP="0078463A">
      <w:r>
        <w:t>Stairs 2</w:t>
      </w:r>
      <w:r w:rsidR="002E0BD6">
        <w:t xml:space="preserve"> by </w:t>
      </w:r>
      <w:r>
        <w:t xml:space="preserve">Nicole </w:t>
      </w:r>
      <w:proofErr w:type="spellStart"/>
      <w:r>
        <w:t>Tsourlenes</w:t>
      </w:r>
      <w:proofErr w:type="spellEnd"/>
    </w:p>
    <w:p w14:paraId="35D2385A" w14:textId="33AC4400" w:rsidR="0078463A" w:rsidRDefault="0078463A" w:rsidP="0078463A">
      <w:r>
        <w:t>Digital inkjet on Foam core</w:t>
      </w:r>
      <w:r w:rsidR="002E0BD6">
        <w:t xml:space="preserve">, </w:t>
      </w:r>
      <w:r>
        <w:t>2022</w:t>
      </w:r>
    </w:p>
    <w:p w14:paraId="5CC8B354" w14:textId="77777777" w:rsidR="0078463A" w:rsidRDefault="0078463A" w:rsidP="0078463A">
      <w:r>
        <w:t>21.0 x 29.7 cm</w:t>
      </w:r>
    </w:p>
    <w:p w14:paraId="1A94872B" w14:textId="72B98645" w:rsidR="0078463A" w:rsidRDefault="0078463A" w:rsidP="0078463A">
      <w:r>
        <w:t>$175</w:t>
      </w:r>
    </w:p>
    <w:p w14:paraId="5260EFD7" w14:textId="39B93431" w:rsidR="002E0BD6" w:rsidRDefault="002E0BD6" w:rsidP="0078463A">
      <w:r>
        <w:rPr>
          <w:noProof/>
        </w:rPr>
        <w:drawing>
          <wp:inline distT="0" distB="0" distL="0" distR="0" wp14:anchorId="11140DDA" wp14:editId="1575B900">
            <wp:extent cx="914400" cy="914400"/>
            <wp:effectExtent l="0" t="0" r="0" b="0"/>
            <wp:docPr id="41" name="Picture 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700DFDA" w14:textId="67986D82" w:rsidR="0078463A" w:rsidRDefault="0078463A" w:rsidP="0078463A"/>
    <w:p w14:paraId="02530400" w14:textId="6EAF7DA5" w:rsidR="0078463A" w:rsidRDefault="0078463A" w:rsidP="0078463A">
      <w:r>
        <w:t>Stairs 3</w:t>
      </w:r>
      <w:r w:rsidR="002E0BD6">
        <w:t xml:space="preserve"> by </w:t>
      </w:r>
      <w:r>
        <w:t xml:space="preserve">Nicole </w:t>
      </w:r>
      <w:proofErr w:type="spellStart"/>
      <w:r>
        <w:t>Tsourlenes</w:t>
      </w:r>
      <w:proofErr w:type="spellEnd"/>
    </w:p>
    <w:p w14:paraId="6B33BC33" w14:textId="67D5B14F" w:rsidR="0078463A" w:rsidRDefault="0078463A" w:rsidP="0078463A">
      <w:r>
        <w:t>Digital inkjet on Foam core</w:t>
      </w:r>
      <w:r w:rsidR="002E0BD6">
        <w:t xml:space="preserve">, </w:t>
      </w:r>
      <w:r>
        <w:t>2022</w:t>
      </w:r>
    </w:p>
    <w:p w14:paraId="3AC7D53B" w14:textId="77777777" w:rsidR="0078463A" w:rsidRDefault="0078463A" w:rsidP="0078463A">
      <w:r>
        <w:t>21.0 x 29.7 cm</w:t>
      </w:r>
    </w:p>
    <w:p w14:paraId="1F4C1712" w14:textId="0C000316" w:rsidR="0078463A" w:rsidRDefault="0078463A" w:rsidP="0078463A">
      <w:r>
        <w:t>$175</w:t>
      </w:r>
    </w:p>
    <w:p w14:paraId="77831F3B" w14:textId="750E2E5F" w:rsidR="002E0BD6" w:rsidRDefault="002E0BD6" w:rsidP="0078463A">
      <w:r>
        <w:rPr>
          <w:noProof/>
        </w:rPr>
        <w:drawing>
          <wp:inline distT="0" distB="0" distL="0" distR="0" wp14:anchorId="3C15F39D" wp14:editId="09125454">
            <wp:extent cx="914400" cy="914400"/>
            <wp:effectExtent l="0" t="0" r="0" b="0"/>
            <wp:docPr id="42" name="Picture 4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Qr cod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CBF3B76" w14:textId="7F5901D1" w:rsidR="0078463A" w:rsidRDefault="0078463A" w:rsidP="0078463A"/>
    <w:p w14:paraId="14A7BB1F" w14:textId="01C2420C" w:rsidR="0078463A" w:rsidRDefault="0078463A" w:rsidP="0078463A"/>
    <w:p w14:paraId="146C792A" w14:textId="663E7B41" w:rsidR="0078463A" w:rsidRDefault="0078463A" w:rsidP="0078463A">
      <w:r>
        <w:rPr>
          <w:noProof/>
        </w:rPr>
        <w:drawing>
          <wp:inline distT="0" distB="0" distL="0" distR="0" wp14:anchorId="060B60C2" wp14:editId="5EEBB4DC">
            <wp:extent cx="2624328" cy="1783080"/>
            <wp:effectExtent l="0" t="0" r="5080" b="7620"/>
            <wp:docPr id="23" name="Picture 23" descr="Three metal tube sculptures of skulls with jagged teeth and traces of gold sit withi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ree metal tube sculptures of skulls with jagged teeth and traces of gold sit within a white backgroun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24328" cy="1783080"/>
                    </a:xfrm>
                    <a:prstGeom prst="rect">
                      <a:avLst/>
                    </a:prstGeom>
                  </pic:spPr>
                </pic:pic>
              </a:graphicData>
            </a:graphic>
          </wp:inline>
        </w:drawing>
      </w:r>
    </w:p>
    <w:p w14:paraId="5DAE00B9" w14:textId="36E7DDC9" w:rsidR="0078463A" w:rsidRDefault="0078463A" w:rsidP="0078463A"/>
    <w:p w14:paraId="78343917" w14:textId="067F15BB" w:rsidR="0078463A" w:rsidRDefault="0078463A" w:rsidP="0078463A"/>
    <w:p w14:paraId="5471497A" w14:textId="336C4807" w:rsidR="0078463A" w:rsidRDefault="0078463A" w:rsidP="0078463A">
      <w:r>
        <w:rPr>
          <w:noProof/>
        </w:rPr>
        <w:drawing>
          <wp:inline distT="0" distB="0" distL="0" distR="0" wp14:anchorId="123239D4" wp14:editId="28962F10">
            <wp:extent cx="2640965" cy="1529080"/>
            <wp:effectExtent l="0" t="0" r="6985" b="0"/>
            <wp:docPr id="24" name="Picture 24" descr="A paper crane made from maps photographed on a white pli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aper crane made from maps photographed on a white plinth."/>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40965" cy="1529080"/>
                    </a:xfrm>
                    <a:prstGeom prst="rect">
                      <a:avLst/>
                    </a:prstGeom>
                  </pic:spPr>
                </pic:pic>
              </a:graphicData>
            </a:graphic>
          </wp:inline>
        </w:drawing>
      </w:r>
    </w:p>
    <w:p w14:paraId="5C14070A" w14:textId="18D0874C" w:rsidR="0078463A" w:rsidRDefault="0078463A" w:rsidP="0078463A"/>
    <w:p w14:paraId="0E618C8A" w14:textId="77777777" w:rsidR="00C15CD6" w:rsidRDefault="00C15CD6" w:rsidP="0078463A"/>
    <w:p w14:paraId="5E5BA888" w14:textId="3BA361BE" w:rsidR="0078463A" w:rsidRDefault="0078463A" w:rsidP="0078463A">
      <w:r>
        <w:rPr>
          <w:noProof/>
        </w:rPr>
        <w:drawing>
          <wp:inline distT="0" distB="0" distL="0" distR="0" wp14:anchorId="05E98F6B" wp14:editId="040A692A">
            <wp:extent cx="2640965" cy="2964815"/>
            <wp:effectExtent l="0" t="0" r="6985" b="6985"/>
            <wp:docPr id="26" name="Picture 26" descr="A zebra walks across a zebra crossing against a bright orange background with a floating black oblong hanging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zebra walks across a zebra crossing against a bright orange background with a floating black oblong hanging overhea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0965" cy="2964815"/>
                    </a:xfrm>
                    <a:prstGeom prst="rect">
                      <a:avLst/>
                    </a:prstGeom>
                  </pic:spPr>
                </pic:pic>
              </a:graphicData>
            </a:graphic>
          </wp:inline>
        </w:drawing>
      </w:r>
    </w:p>
    <w:p w14:paraId="72084267" w14:textId="5B6C1D4F" w:rsidR="0078463A" w:rsidRDefault="0078463A" w:rsidP="0078463A">
      <w:r>
        <w:t>Do you ever find it strange to be yourself</w:t>
      </w:r>
      <w:r w:rsidR="00926383">
        <w:t xml:space="preserve"> by </w:t>
      </w:r>
      <w:r w:rsidR="00926383">
        <w:t xml:space="preserve">Penny </w:t>
      </w:r>
      <w:proofErr w:type="gramStart"/>
      <w:r w:rsidR="00926383">
        <w:t>Pollard</w:t>
      </w:r>
      <w:proofErr w:type="gramEnd"/>
    </w:p>
    <w:p w14:paraId="5B5249EB" w14:textId="0F121D51" w:rsidR="0078463A" w:rsidRDefault="0078463A" w:rsidP="0078463A">
      <w:r>
        <w:t>Sculpture</w:t>
      </w:r>
      <w:r w:rsidR="00926383">
        <w:t xml:space="preserve">, </w:t>
      </w:r>
      <w:r>
        <w:t>2022</w:t>
      </w:r>
    </w:p>
    <w:p w14:paraId="0A2F54AB" w14:textId="77777777" w:rsidR="0078463A" w:rsidRDefault="0078463A" w:rsidP="0078463A">
      <w:r>
        <w:t>12cm to 40cm</w:t>
      </w:r>
    </w:p>
    <w:p w14:paraId="3B024DD9" w14:textId="44FB7854" w:rsidR="0078463A" w:rsidRDefault="0078463A" w:rsidP="0078463A">
      <w:r>
        <w:t>Small works $250 Larger works $437</w:t>
      </w:r>
    </w:p>
    <w:p w14:paraId="7E44086D" w14:textId="2495B54A" w:rsidR="00926383" w:rsidRDefault="00926383" w:rsidP="0078463A">
      <w:r>
        <w:rPr>
          <w:noProof/>
        </w:rPr>
        <w:drawing>
          <wp:inline distT="0" distB="0" distL="0" distR="0" wp14:anchorId="1E58AD74" wp14:editId="3F4DDA81">
            <wp:extent cx="914400" cy="914400"/>
            <wp:effectExtent l="0" t="0" r="0" b="0"/>
            <wp:docPr id="43" name="Picture 4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r cod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D6D45B3" w14:textId="4D799211" w:rsidR="00C15CD6" w:rsidRDefault="00926383" w:rsidP="00C15CD6">
      <w:pPr>
        <w:pStyle w:val="Heading1"/>
        <w:shd w:val="clear" w:color="auto" w:fill="FFFFFF"/>
        <w:spacing w:before="0" w:after="300" w:line="288" w:lineRule="atLeast"/>
        <w:rPr>
          <w:rFonts w:cstheme="minorHAnsi"/>
          <w:b w:val="0"/>
          <w:bCs w:val="0"/>
          <w:color w:val="000000"/>
          <w:sz w:val="24"/>
        </w:rPr>
      </w:pPr>
      <w:r w:rsidRPr="00C15CD6">
        <w:rPr>
          <w:rFonts w:cstheme="minorHAnsi"/>
          <w:b w:val="0"/>
          <w:bCs w:val="0"/>
          <w:color w:val="000000"/>
          <w:sz w:val="24"/>
        </w:rPr>
        <w:t>The Spills of History</w:t>
      </w:r>
      <w:r>
        <w:rPr>
          <w:rFonts w:cstheme="minorHAnsi"/>
          <w:b w:val="0"/>
          <w:bCs w:val="0"/>
          <w:color w:val="000000"/>
          <w:sz w:val="24"/>
        </w:rPr>
        <w:t xml:space="preserve"> by </w:t>
      </w:r>
      <w:r w:rsidR="00C15CD6">
        <w:rPr>
          <w:rFonts w:cstheme="minorHAnsi"/>
          <w:b w:val="0"/>
          <w:bCs w:val="0"/>
          <w:color w:val="000000"/>
          <w:sz w:val="24"/>
        </w:rPr>
        <w:t xml:space="preserve">Larissa MacFarlane </w:t>
      </w:r>
    </w:p>
    <w:p w14:paraId="0825632D" w14:textId="2AFA3772" w:rsidR="00C15CD6" w:rsidRPr="00C15CD6" w:rsidRDefault="00C15CD6" w:rsidP="00C15CD6">
      <w:pPr>
        <w:pStyle w:val="NormalWeb"/>
        <w:shd w:val="clear" w:color="auto" w:fill="FFFFFF"/>
        <w:spacing w:before="0" w:beforeAutospacing="0" w:after="375" w:afterAutospacing="0" w:line="319" w:lineRule="atLeast"/>
        <w:rPr>
          <w:rFonts w:asciiTheme="minorHAnsi" w:hAnsiTheme="minorHAnsi" w:cstheme="minorHAnsi"/>
          <w:color w:val="000000"/>
        </w:rPr>
      </w:pPr>
      <w:r w:rsidRPr="00C15CD6">
        <w:rPr>
          <w:rFonts w:asciiTheme="minorHAnsi" w:hAnsiTheme="minorHAnsi" w:cstheme="minorHAnsi"/>
          <w:color w:val="000000"/>
        </w:rPr>
        <w:t>13 Linocut blocks and found postage stamps on Japanese paper</w:t>
      </w:r>
      <w:r w:rsidR="00926383">
        <w:rPr>
          <w:rFonts w:asciiTheme="minorHAnsi" w:hAnsiTheme="minorHAnsi" w:cstheme="minorHAnsi"/>
          <w:color w:val="000000"/>
        </w:rPr>
        <w:t xml:space="preserve">, </w:t>
      </w:r>
      <w:r w:rsidRPr="00C15CD6">
        <w:rPr>
          <w:rFonts w:asciiTheme="minorHAnsi" w:hAnsiTheme="minorHAnsi" w:cstheme="minorHAnsi"/>
          <w:color w:val="000000"/>
        </w:rPr>
        <w:t>2022</w:t>
      </w:r>
    </w:p>
    <w:p w14:paraId="1D5A6B39" w14:textId="77777777" w:rsidR="00C15CD6" w:rsidRPr="00C15CD6" w:rsidRDefault="00C15CD6" w:rsidP="00C15CD6">
      <w:pPr>
        <w:pStyle w:val="NormalWeb"/>
        <w:shd w:val="clear" w:color="auto" w:fill="FFFFFF"/>
        <w:spacing w:before="0" w:beforeAutospacing="0" w:after="375" w:afterAutospacing="0" w:line="319" w:lineRule="atLeast"/>
        <w:rPr>
          <w:rFonts w:asciiTheme="minorHAnsi" w:hAnsiTheme="minorHAnsi" w:cstheme="minorHAnsi"/>
          <w:color w:val="000000"/>
        </w:rPr>
      </w:pPr>
      <w:r w:rsidRPr="00C15CD6">
        <w:rPr>
          <w:rFonts w:asciiTheme="minorHAnsi" w:hAnsiTheme="minorHAnsi" w:cstheme="minorHAnsi"/>
          <w:color w:val="000000"/>
        </w:rPr>
        <w:t>60x60x20cm</w:t>
      </w:r>
    </w:p>
    <w:p w14:paraId="546E1B59" w14:textId="5C2DCF34" w:rsidR="0078463A" w:rsidRDefault="00C15CD6" w:rsidP="0078463A">
      <w:r>
        <w:t>$875</w:t>
      </w:r>
    </w:p>
    <w:p w14:paraId="6472DFF8" w14:textId="7B0B7DAB" w:rsidR="00926383" w:rsidRDefault="00926383" w:rsidP="0078463A">
      <w:r>
        <w:rPr>
          <w:noProof/>
        </w:rPr>
        <w:drawing>
          <wp:inline distT="0" distB="0" distL="0" distR="0" wp14:anchorId="02E10090" wp14:editId="78E24F62">
            <wp:extent cx="914400" cy="914400"/>
            <wp:effectExtent l="0" t="0" r="0" b="0"/>
            <wp:docPr id="44" name="Picture 4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r cod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2DAE9A92" w14:textId="44B3358C" w:rsidR="00C15CD6" w:rsidRDefault="00926383" w:rsidP="0078463A">
      <w:r>
        <w:t>Zebra Crossing</w:t>
      </w:r>
      <w:r>
        <w:t xml:space="preserve"> by </w:t>
      </w:r>
      <w:r w:rsidR="00C15CD6">
        <w:t>Raymond Martin</w:t>
      </w:r>
    </w:p>
    <w:p w14:paraId="173D3122" w14:textId="61A86D1E" w:rsidR="00C15CD6" w:rsidRDefault="00C15CD6" w:rsidP="00C15CD6">
      <w:r>
        <w:t>Painting</w:t>
      </w:r>
      <w:r w:rsidR="00926383">
        <w:t xml:space="preserve">, </w:t>
      </w:r>
      <w:r>
        <w:t>2022</w:t>
      </w:r>
    </w:p>
    <w:p w14:paraId="63A7959A" w14:textId="61C24CFF" w:rsidR="00C15CD6" w:rsidRDefault="00C15CD6" w:rsidP="00C15CD6">
      <w:r>
        <w:t>30cm x 20 cm</w:t>
      </w:r>
    </w:p>
    <w:p w14:paraId="7610C859" w14:textId="47D97D71" w:rsidR="00C15CD6" w:rsidRDefault="00C15CD6" w:rsidP="00C15CD6">
      <w:r>
        <w:t>$250</w:t>
      </w:r>
    </w:p>
    <w:p w14:paraId="7DAE38A1" w14:textId="616CB595" w:rsidR="00C15CD6" w:rsidRDefault="00926383" w:rsidP="00C15CD6">
      <w:r>
        <w:rPr>
          <w:noProof/>
        </w:rPr>
        <w:drawing>
          <wp:inline distT="0" distB="0" distL="0" distR="0" wp14:anchorId="227EFCC2" wp14:editId="69B98CF7">
            <wp:extent cx="914400" cy="914400"/>
            <wp:effectExtent l="0" t="0" r="0" b="0"/>
            <wp:docPr id="45" name="Picture 4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r cod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04C470D" w14:textId="4BA0DE6E" w:rsidR="00C15CD6" w:rsidRDefault="00C15CD6" w:rsidP="00C15CD6">
      <w:r>
        <w:rPr>
          <w:noProof/>
        </w:rPr>
        <w:lastRenderedPageBreak/>
        <w:drawing>
          <wp:inline distT="0" distB="0" distL="0" distR="0" wp14:anchorId="652F1AA9" wp14:editId="73D9A776">
            <wp:extent cx="2640965" cy="4319905"/>
            <wp:effectExtent l="0" t="0" r="6985" b="4445"/>
            <wp:docPr id="27" name="Picture 27" descr="A rectangular sculpture in natural colours and forms stands proud with a face peer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rectangular sculpture in natural colours and forms stands proud with a face peering ou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0965" cy="4319905"/>
                    </a:xfrm>
                    <a:prstGeom prst="rect">
                      <a:avLst/>
                    </a:prstGeom>
                  </pic:spPr>
                </pic:pic>
              </a:graphicData>
            </a:graphic>
          </wp:inline>
        </w:drawing>
      </w:r>
    </w:p>
    <w:p w14:paraId="75820098" w14:textId="175DB0DF" w:rsidR="00C15CD6" w:rsidRDefault="00C15CD6" w:rsidP="00C15CD6"/>
    <w:p w14:paraId="7FE6B16F" w14:textId="77777777" w:rsidR="00624730" w:rsidRPr="007C4952" w:rsidRDefault="007C4952" w:rsidP="00624730">
      <w:pPr>
        <w:pStyle w:val="artist"/>
        <w:shd w:val="clear" w:color="auto" w:fill="FFFFFF"/>
        <w:spacing w:before="0" w:beforeAutospacing="0" w:after="255" w:afterAutospacing="0" w:line="288" w:lineRule="atLeast"/>
        <w:rPr>
          <w:rFonts w:asciiTheme="minorHAnsi" w:hAnsiTheme="minorHAnsi" w:cstheme="minorHAnsi"/>
          <w:color w:val="000000"/>
        </w:rPr>
      </w:pPr>
      <w:r w:rsidRPr="007C4952">
        <w:rPr>
          <w:rFonts w:cstheme="minorHAnsi"/>
          <w:color w:val="000000"/>
        </w:rPr>
        <w:t>Woodland Fountain</w:t>
      </w:r>
      <w:r w:rsidR="00624730">
        <w:rPr>
          <w:rFonts w:cstheme="minorHAnsi"/>
          <w:b/>
          <w:bCs/>
          <w:color w:val="000000"/>
        </w:rPr>
        <w:t xml:space="preserve"> by </w:t>
      </w:r>
      <w:r w:rsidR="00624730" w:rsidRPr="007C4952">
        <w:rPr>
          <w:rFonts w:asciiTheme="minorHAnsi" w:hAnsiTheme="minorHAnsi" w:cstheme="minorHAnsi"/>
          <w:color w:val="000000"/>
        </w:rPr>
        <w:t>Marnie Woods</w:t>
      </w:r>
    </w:p>
    <w:p w14:paraId="4BFC6056" w14:textId="7FDCF1FB" w:rsidR="007C4952" w:rsidRPr="007C4952" w:rsidRDefault="007C4952" w:rsidP="007C4952">
      <w:pPr>
        <w:pStyle w:val="NormalWeb"/>
        <w:shd w:val="clear" w:color="auto" w:fill="FFFFFF"/>
        <w:spacing w:before="0" w:beforeAutospacing="0" w:after="375" w:afterAutospacing="0" w:line="319" w:lineRule="atLeast"/>
        <w:rPr>
          <w:rFonts w:asciiTheme="minorHAnsi" w:hAnsiTheme="minorHAnsi" w:cstheme="minorHAnsi"/>
          <w:color w:val="000000"/>
        </w:rPr>
      </w:pPr>
      <w:r w:rsidRPr="007C4952">
        <w:rPr>
          <w:rFonts w:asciiTheme="minorHAnsi" w:hAnsiTheme="minorHAnsi" w:cstheme="minorHAnsi"/>
          <w:color w:val="000000"/>
        </w:rPr>
        <w:t>Sculpture</w:t>
      </w:r>
      <w:r w:rsidR="00624730">
        <w:rPr>
          <w:rFonts w:asciiTheme="minorHAnsi" w:hAnsiTheme="minorHAnsi" w:cstheme="minorHAnsi"/>
          <w:color w:val="000000"/>
        </w:rPr>
        <w:t xml:space="preserve">, </w:t>
      </w:r>
      <w:r w:rsidRPr="007C4952">
        <w:rPr>
          <w:rFonts w:asciiTheme="minorHAnsi" w:hAnsiTheme="minorHAnsi" w:cstheme="minorHAnsi"/>
          <w:color w:val="000000"/>
        </w:rPr>
        <w:t>2022</w:t>
      </w:r>
    </w:p>
    <w:p w14:paraId="2C08A866" w14:textId="20848EBE" w:rsidR="007C4952" w:rsidRDefault="007C4952" w:rsidP="007C4952">
      <w:pPr>
        <w:pStyle w:val="NormalWeb"/>
        <w:shd w:val="clear" w:color="auto" w:fill="FFFFFF"/>
        <w:spacing w:before="0" w:beforeAutospacing="0" w:after="375" w:afterAutospacing="0" w:line="319" w:lineRule="atLeast"/>
        <w:rPr>
          <w:rFonts w:asciiTheme="minorHAnsi" w:hAnsiTheme="minorHAnsi" w:cstheme="minorHAnsi"/>
          <w:color w:val="000000"/>
        </w:rPr>
      </w:pPr>
      <w:r w:rsidRPr="007C4952">
        <w:rPr>
          <w:rFonts w:asciiTheme="minorHAnsi" w:hAnsiTheme="minorHAnsi" w:cstheme="minorHAnsi"/>
          <w:color w:val="000000"/>
        </w:rPr>
        <w:t>135 X 40 X 45 cm</w:t>
      </w:r>
    </w:p>
    <w:p w14:paraId="1864C460" w14:textId="5A3C2B5C" w:rsidR="007C4952" w:rsidRDefault="007C4952" w:rsidP="007C4952">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color w:val="000000"/>
        </w:rPr>
        <w:t>$3,750</w:t>
      </w:r>
    </w:p>
    <w:p w14:paraId="515847F4" w14:textId="58F07A2B" w:rsidR="00624730" w:rsidRPr="007C4952" w:rsidRDefault="00624730" w:rsidP="007C4952">
      <w:pPr>
        <w:pStyle w:val="NormalWeb"/>
        <w:shd w:val="clear" w:color="auto" w:fill="FFFFFF"/>
        <w:spacing w:before="0" w:beforeAutospacing="0" w:after="375" w:afterAutospacing="0" w:line="319" w:lineRule="atLeast"/>
        <w:rPr>
          <w:rFonts w:asciiTheme="minorHAnsi" w:hAnsiTheme="minorHAnsi" w:cstheme="minorHAnsi"/>
          <w:color w:val="000000"/>
        </w:rPr>
      </w:pPr>
      <w:r>
        <w:rPr>
          <w:rFonts w:asciiTheme="minorHAnsi" w:hAnsiTheme="minorHAnsi" w:cstheme="minorHAnsi"/>
          <w:noProof/>
          <w:color w:val="000000"/>
        </w:rPr>
        <w:drawing>
          <wp:inline distT="0" distB="0" distL="0" distR="0" wp14:anchorId="1C8BAE52" wp14:editId="0DB28F0B">
            <wp:extent cx="914400" cy="914400"/>
            <wp:effectExtent l="0" t="0" r="0" b="0"/>
            <wp:docPr id="46" name="Picture 4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r cod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EFC2188" w14:textId="2984C2BB" w:rsidR="0059650A" w:rsidRDefault="0059650A">
      <w:pPr>
        <w:spacing w:before="0" w:after="160" w:line="259" w:lineRule="auto"/>
      </w:pPr>
      <w:r>
        <w:br w:type="page"/>
      </w:r>
    </w:p>
    <w:p w14:paraId="5657AE4E" w14:textId="77777777" w:rsidR="0059650A" w:rsidRDefault="0059650A" w:rsidP="00C15CD6">
      <w:pPr>
        <w:sectPr w:rsidR="0059650A" w:rsidSect="0018008F">
          <w:type w:val="continuous"/>
          <w:pgSz w:w="11906" w:h="16838" w:code="9"/>
          <w:pgMar w:top="1440" w:right="1440" w:bottom="1440" w:left="1440" w:header="706" w:footer="706" w:gutter="0"/>
          <w:cols w:num="2" w:space="708"/>
          <w:formProt w:val="0"/>
          <w:docGrid w:linePitch="360"/>
        </w:sectPr>
      </w:pPr>
    </w:p>
    <w:p w14:paraId="612EF384" w14:textId="77868014" w:rsidR="0059650A" w:rsidRDefault="0059650A" w:rsidP="00C15CD6">
      <w:pPr>
        <w:rPr>
          <w:b/>
          <w:bCs/>
        </w:rPr>
      </w:pPr>
      <w:r>
        <w:rPr>
          <w:b/>
          <w:bCs/>
        </w:rPr>
        <w:lastRenderedPageBreak/>
        <w:t>Artist Statements:</w:t>
      </w:r>
    </w:p>
    <w:p w14:paraId="5F99B706" w14:textId="49674653" w:rsidR="00E479D7" w:rsidRPr="00E479D7" w:rsidRDefault="00E479D7" w:rsidP="00E479D7">
      <w:pPr>
        <w:rPr>
          <w:b/>
          <w:bCs/>
        </w:rPr>
      </w:pPr>
      <w:r w:rsidRPr="00E479D7">
        <w:rPr>
          <w:b/>
          <w:bCs/>
        </w:rPr>
        <w:t xml:space="preserve">Angela </w:t>
      </w:r>
      <w:proofErr w:type="spellStart"/>
      <w:r w:rsidRPr="00E479D7">
        <w:rPr>
          <w:b/>
          <w:bCs/>
        </w:rPr>
        <w:t>Blazevic</w:t>
      </w:r>
      <w:proofErr w:type="spellEnd"/>
    </w:p>
    <w:p w14:paraId="11A7FA57" w14:textId="1A01B66C" w:rsidR="00E479D7" w:rsidRPr="00E479D7" w:rsidRDefault="00E479D7" w:rsidP="00E479D7">
      <w:r w:rsidRPr="00E479D7">
        <w:t xml:space="preserve">Angela’s work is about advocacy around disability, </w:t>
      </w:r>
      <w:proofErr w:type="gramStart"/>
      <w:r w:rsidRPr="00E479D7">
        <w:t>spiritualism</w:t>
      </w:r>
      <w:proofErr w:type="gramEnd"/>
      <w:r w:rsidRPr="00E479D7">
        <w:t xml:space="preserve"> and important world topics. In her recent work, Angela gets inspiration from Van Gogh's Starry Night.  She is also inspired by Aboriginal depictions of colour, </w:t>
      </w:r>
      <w:proofErr w:type="gramStart"/>
      <w:r w:rsidRPr="00E479D7">
        <w:t>light</w:t>
      </w:r>
      <w:proofErr w:type="gramEnd"/>
      <w:r w:rsidRPr="00E479D7">
        <w:t xml:space="preserve"> and harmony. For Angela it is important that we live in balance, night and day birth and death while everything is in harmony. She likes to capture texture, in this work Angela has focused on portraying the soft skyline.  In this painting these ethereal figures immerse and spill themselves into the stars. </w:t>
      </w:r>
    </w:p>
    <w:p w14:paraId="743B9A8B" w14:textId="63AA95E4" w:rsidR="00E479D7" w:rsidRPr="00E479D7" w:rsidRDefault="00E479D7" w:rsidP="00E479D7">
      <w:pPr>
        <w:rPr>
          <w:b/>
          <w:bCs/>
        </w:rPr>
      </w:pPr>
      <w:proofErr w:type="spellStart"/>
      <w:r w:rsidRPr="00E479D7">
        <w:rPr>
          <w:b/>
          <w:bCs/>
        </w:rPr>
        <w:t>Aleshanee</w:t>
      </w:r>
      <w:proofErr w:type="spellEnd"/>
      <w:r w:rsidRPr="00E479D7">
        <w:rPr>
          <w:b/>
          <w:bCs/>
        </w:rPr>
        <w:t xml:space="preserve"> Faery</w:t>
      </w:r>
    </w:p>
    <w:p w14:paraId="2DA4B684" w14:textId="77777777" w:rsidR="00E479D7" w:rsidRPr="00E479D7" w:rsidRDefault="00E479D7" w:rsidP="00E479D7">
      <w:r w:rsidRPr="00E479D7">
        <w:t>SPILL</w:t>
      </w:r>
    </w:p>
    <w:p w14:paraId="22FAAEB6" w14:textId="77777777" w:rsidR="00E479D7" w:rsidRPr="00E479D7" w:rsidRDefault="00E479D7" w:rsidP="00E479D7">
      <w:r w:rsidRPr="00E479D7">
        <w:t xml:space="preserve"> Pill</w:t>
      </w:r>
    </w:p>
    <w:p w14:paraId="450CB330" w14:textId="6F3046E9" w:rsidR="00E479D7" w:rsidRPr="00E479D7" w:rsidRDefault="00E479D7" w:rsidP="00E479D7">
      <w:r w:rsidRPr="00E479D7">
        <w:t xml:space="preserve">  Ill</w:t>
      </w:r>
    </w:p>
    <w:p w14:paraId="13432456" w14:textId="77777777" w:rsidR="00E479D7" w:rsidRPr="00E479D7" w:rsidRDefault="00E479D7" w:rsidP="00E479D7">
      <w:r w:rsidRPr="00E479D7">
        <w:t>Spill your guts</w:t>
      </w:r>
    </w:p>
    <w:p w14:paraId="11D5C04D" w14:textId="77777777" w:rsidR="00E479D7" w:rsidRPr="00E479D7" w:rsidRDefault="00E479D7" w:rsidP="00E479D7">
      <w:proofErr w:type="spellStart"/>
      <w:r w:rsidRPr="00E479D7">
        <w:t>Bloodspill</w:t>
      </w:r>
      <w:proofErr w:type="spellEnd"/>
    </w:p>
    <w:p w14:paraId="503F0145" w14:textId="77777777" w:rsidR="00E479D7" w:rsidRPr="00E479D7" w:rsidRDefault="00E479D7" w:rsidP="00E479D7">
      <w:r w:rsidRPr="00E479D7">
        <w:t>Spilt milk</w:t>
      </w:r>
    </w:p>
    <w:p w14:paraId="1C208FDB" w14:textId="77777777" w:rsidR="00E479D7" w:rsidRPr="00E479D7" w:rsidRDefault="00E479D7" w:rsidP="00E479D7">
      <w:r w:rsidRPr="00E479D7">
        <w:t>Nausea</w:t>
      </w:r>
    </w:p>
    <w:p w14:paraId="283B8B98" w14:textId="77777777" w:rsidR="00E479D7" w:rsidRPr="00E479D7" w:rsidRDefault="00E479D7" w:rsidP="00E479D7">
      <w:r w:rsidRPr="00E479D7">
        <w:t>Suicide</w:t>
      </w:r>
    </w:p>
    <w:p w14:paraId="7DA56666" w14:textId="4EBFFFA9" w:rsidR="00E479D7" w:rsidRPr="00E479D7" w:rsidRDefault="00E479D7" w:rsidP="00E479D7">
      <w:r w:rsidRPr="00E479D7">
        <w:t>Prescription medications</w:t>
      </w:r>
    </w:p>
    <w:p w14:paraId="4D5660B3" w14:textId="77777777" w:rsidR="00E479D7" w:rsidRPr="00E479D7" w:rsidRDefault="00E479D7" w:rsidP="00E479D7">
      <w:r w:rsidRPr="00E479D7">
        <w:t xml:space="preserve">Battle Armor is an imperfect protection. Clever weapons penetrate chinks in the armour. Heavy </w:t>
      </w:r>
      <w:proofErr w:type="spellStart"/>
      <w:r w:rsidRPr="00E479D7">
        <w:t>armor</w:t>
      </w:r>
      <w:proofErr w:type="spellEnd"/>
      <w:r w:rsidRPr="00E479D7">
        <w:t xml:space="preserve"> impedes ease of movement. </w:t>
      </w:r>
    </w:p>
    <w:p w14:paraId="05C8806F" w14:textId="77777777" w:rsidR="00E479D7" w:rsidRPr="00E479D7" w:rsidRDefault="00E479D7" w:rsidP="00E479D7">
      <w:r w:rsidRPr="00E479D7">
        <w:t xml:space="preserve">Prescription medications have similar benefits, </w:t>
      </w:r>
      <w:proofErr w:type="gramStart"/>
      <w:r w:rsidRPr="00E479D7">
        <w:t>drawbacks</w:t>
      </w:r>
      <w:proofErr w:type="gramEnd"/>
      <w:r w:rsidRPr="00E479D7">
        <w:t xml:space="preserve"> and risks. The Consumer Medicine Information (CMI) leaflets list common and rare side effects.  Some have an additional specific warning of suicidal thoughts or behaviour.</w:t>
      </w:r>
    </w:p>
    <w:p w14:paraId="77F3C7C9" w14:textId="2A1D5780" w:rsidR="00E479D7" w:rsidRDefault="00E479D7" w:rsidP="00E479D7"/>
    <w:p w14:paraId="42B290E8" w14:textId="77777777" w:rsidR="007265B3" w:rsidRPr="00E479D7" w:rsidRDefault="007265B3" w:rsidP="00E479D7"/>
    <w:p w14:paraId="5E446354" w14:textId="651F4BA3" w:rsidR="00E479D7" w:rsidRPr="00E479D7" w:rsidRDefault="00E479D7" w:rsidP="00E479D7">
      <w:pPr>
        <w:rPr>
          <w:b/>
          <w:bCs/>
        </w:rPr>
      </w:pPr>
      <w:r w:rsidRPr="00E479D7">
        <w:rPr>
          <w:b/>
          <w:bCs/>
        </w:rPr>
        <w:lastRenderedPageBreak/>
        <w:t>Raymond Martin</w:t>
      </w:r>
    </w:p>
    <w:p w14:paraId="00A36A5B" w14:textId="77777777" w:rsidR="00E479D7" w:rsidRPr="00E479D7" w:rsidRDefault="00E479D7" w:rsidP="00E479D7">
      <w:r w:rsidRPr="00E479D7">
        <w:t>A black and white striped zebra is standing still on a grey and white zebra crossing.</w:t>
      </w:r>
    </w:p>
    <w:p w14:paraId="1833DA8F" w14:textId="77777777" w:rsidR="00E479D7" w:rsidRPr="00E479D7" w:rsidRDefault="00E479D7" w:rsidP="00E479D7">
      <w:r w:rsidRPr="00E479D7">
        <w:t xml:space="preserve">The zebra crossing is in the desert, which takes up the bottom two thirds of the canvas. It is painted with orange and textured sand made from dirt and sand mixed in with </w:t>
      </w:r>
      <w:proofErr w:type="spellStart"/>
      <w:r w:rsidRPr="00E479D7">
        <w:t>molding</w:t>
      </w:r>
      <w:proofErr w:type="spellEnd"/>
      <w:r w:rsidRPr="00E479D7">
        <w:t xml:space="preserve"> paste. The sky above the desert is red with an obelisk shaped planet. It is painted in black with a white edge to signify that the planet is in solar eclipse. No two zebras have the same stripes. Just like a fingerprint they are unique to that one animal.</w:t>
      </w:r>
    </w:p>
    <w:p w14:paraId="18546DF4" w14:textId="77777777" w:rsidR="00E479D7" w:rsidRPr="00E479D7" w:rsidRDefault="00E479D7" w:rsidP="00E479D7">
      <w:r w:rsidRPr="00E479D7">
        <w:t xml:space="preserve">The orange colour of the desert broken by the black and white appearance of the eclipse. It is also broken by the black and white of the zebra, the black and white colours of the obelisk planet. and the imagined sound of the </w:t>
      </w:r>
      <w:proofErr w:type="gramStart"/>
      <w:r w:rsidRPr="00E479D7">
        <w:t>zebras</w:t>
      </w:r>
      <w:proofErr w:type="gramEnd"/>
      <w:r w:rsidRPr="00E479D7">
        <w:t xml:space="preserve"> hooves on the crossing.</w:t>
      </w:r>
    </w:p>
    <w:p w14:paraId="7A0AEBFD" w14:textId="77777777" w:rsidR="00E479D7" w:rsidRPr="00E479D7" w:rsidRDefault="00E479D7" w:rsidP="00E479D7">
      <w:r w:rsidRPr="00E479D7">
        <w:t xml:space="preserve">Without the big bang, you would not have the zebra, or the crossing, or the planet, or the obelisk. If it wasn’t for the sun, the zebra wouldn’t have its stripes as the pigment in the </w:t>
      </w:r>
      <w:proofErr w:type="gramStart"/>
      <w:r w:rsidRPr="00E479D7">
        <w:t>zebras</w:t>
      </w:r>
      <w:proofErr w:type="gramEnd"/>
      <w:r w:rsidRPr="00E479D7">
        <w:t xml:space="preserve"> stripes is due to the sun.</w:t>
      </w:r>
    </w:p>
    <w:p w14:paraId="2B8D7D3E" w14:textId="49D6F334" w:rsidR="00E479D7" w:rsidRPr="00E479D7" w:rsidRDefault="00E479D7" w:rsidP="00E479D7">
      <w:r w:rsidRPr="00E479D7">
        <w:t>We are all space dust.</w:t>
      </w:r>
    </w:p>
    <w:p w14:paraId="6E0A83C5" w14:textId="551A4060" w:rsidR="00E479D7" w:rsidRPr="00E479D7" w:rsidRDefault="00E479D7" w:rsidP="00E479D7">
      <w:pPr>
        <w:rPr>
          <w:b/>
          <w:bCs/>
        </w:rPr>
      </w:pPr>
      <w:r w:rsidRPr="00E479D7">
        <w:rPr>
          <w:b/>
          <w:bCs/>
        </w:rPr>
        <w:t>Fiona Taylor</w:t>
      </w:r>
    </w:p>
    <w:p w14:paraId="2CA9420A" w14:textId="255C3FC5" w:rsidR="00E479D7" w:rsidRPr="00E479D7" w:rsidRDefault="00E479D7" w:rsidP="00E479D7">
      <w:r w:rsidRPr="00E479D7">
        <w:t xml:space="preserve">Fiona has chosen to print in red, the mighty migratory shorebird the Bar Tailed Godwit.  This highlights their endangered status </w:t>
      </w:r>
      <w:proofErr w:type="gramStart"/>
      <w:r w:rsidRPr="00E479D7">
        <w:t>and  raises</w:t>
      </w:r>
      <w:proofErr w:type="gramEnd"/>
      <w:r w:rsidRPr="00E479D7">
        <w:t xml:space="preserve"> awareness for this species miraculous undertakings. These remarkable creatures fly from the Arctic Circle to Australia and New Zealand and back again - a round trip of some 29,000 </w:t>
      </w:r>
      <w:proofErr w:type="spellStart"/>
      <w:r w:rsidRPr="00E479D7">
        <w:t>kilometers</w:t>
      </w:r>
      <w:proofErr w:type="spellEnd"/>
      <w:r w:rsidRPr="00E479D7">
        <w:t xml:space="preserve">. This work reflects the spill in </w:t>
      </w:r>
      <w:proofErr w:type="gramStart"/>
      <w:r w:rsidRPr="00E479D7">
        <w:t>a number of</w:t>
      </w:r>
      <w:proofErr w:type="gramEnd"/>
      <w:r w:rsidRPr="00E479D7">
        <w:t xml:space="preserve"> ways.  The birds fly into and out of the boundaries of the print in reference to their plight. They also spill out of their nesting grounds due to habitat loss.  </w:t>
      </w:r>
    </w:p>
    <w:p w14:paraId="74574C33" w14:textId="3F93D4EC" w:rsidR="00E479D7" w:rsidRPr="00E479D7" w:rsidRDefault="00E479D7" w:rsidP="00E479D7">
      <w:pPr>
        <w:rPr>
          <w:b/>
          <w:bCs/>
        </w:rPr>
      </w:pPr>
      <w:r w:rsidRPr="00E479D7">
        <w:rPr>
          <w:b/>
          <w:bCs/>
        </w:rPr>
        <w:t>Penny Pollard</w:t>
      </w:r>
    </w:p>
    <w:p w14:paraId="5413472C" w14:textId="77777777" w:rsidR="00E479D7" w:rsidRPr="00E479D7" w:rsidRDefault="00E479D7" w:rsidP="00E479D7">
      <w:r w:rsidRPr="00E479D7">
        <w:t xml:space="preserve">“Do you ever suddenly find it strange to be yourself?” - Clarice </w:t>
      </w:r>
      <w:proofErr w:type="spellStart"/>
      <w:r w:rsidRPr="00E479D7">
        <w:t>Lispector</w:t>
      </w:r>
      <w:proofErr w:type="spellEnd"/>
    </w:p>
    <w:p w14:paraId="0DEBE12B" w14:textId="563CE86F" w:rsidR="00E479D7" w:rsidRPr="00E479D7" w:rsidRDefault="00E479D7" w:rsidP="00E479D7">
      <w:r w:rsidRPr="00E479D7">
        <w:t xml:space="preserve">Sculptural copper masks, hang in space and make a constellation. Twisting at the end of the lines create chance face-to-face encounters of self and other. A simple selection of copper, gold leaf, white paint and oxidation is used to make the work. Penny thinks about masks and how people can put on a mask to act any way they want. People change all the time and enjoy many types of social settings. Our dreams and inner thoughts are important to our personality. Filipino gold funerary masks are an ongoing source of inspiration. These masks </w:t>
      </w:r>
      <w:r w:rsidRPr="00E479D7">
        <w:lastRenderedPageBreak/>
        <w:t xml:space="preserve">can protect, </w:t>
      </w:r>
      <w:proofErr w:type="gramStart"/>
      <w:r w:rsidRPr="00E479D7">
        <w:t>decorate</w:t>
      </w:r>
      <w:proofErr w:type="gramEnd"/>
      <w:r w:rsidRPr="00E479D7">
        <w:t xml:space="preserve"> or hide what lies inside. The floating masks have different fragments and move in space. Penny wants the viewer to think about all the ways people think, </w:t>
      </w:r>
      <w:proofErr w:type="gramStart"/>
      <w:r w:rsidRPr="00E479D7">
        <w:t>feel</w:t>
      </w:r>
      <w:proofErr w:type="gramEnd"/>
      <w:r w:rsidRPr="00E479D7">
        <w:t xml:space="preserve"> and enjoy life. And how people's personality always moves or spills out.</w:t>
      </w:r>
    </w:p>
    <w:p w14:paraId="2D29F296" w14:textId="2824B3CE" w:rsidR="00E479D7" w:rsidRPr="00E479D7" w:rsidRDefault="00E479D7" w:rsidP="00E479D7">
      <w:pPr>
        <w:rPr>
          <w:b/>
          <w:bCs/>
        </w:rPr>
      </w:pPr>
      <w:r w:rsidRPr="00E479D7">
        <w:rPr>
          <w:b/>
          <w:bCs/>
        </w:rPr>
        <w:t xml:space="preserve">Nicole </w:t>
      </w:r>
      <w:proofErr w:type="spellStart"/>
      <w:r w:rsidRPr="00E479D7">
        <w:rPr>
          <w:b/>
          <w:bCs/>
        </w:rPr>
        <w:t>Tsourlenes</w:t>
      </w:r>
      <w:proofErr w:type="spellEnd"/>
    </w:p>
    <w:p w14:paraId="3F4CE309" w14:textId="79ADBC4B" w:rsidR="00E479D7" w:rsidRPr="00E479D7" w:rsidRDefault="00E479D7" w:rsidP="00E479D7">
      <w:r w:rsidRPr="00E479D7">
        <w:t>In this exhibition, Spill, my work reflects the inaccessibility of the world around us. Part of the social model of disability says, "People are disabled by barriers in society".  Buildings not having ramps is an example of this. In this work the stairs represent what is wrong with building accessibility. The issue sits with the community, not with the person.</w:t>
      </w:r>
    </w:p>
    <w:p w14:paraId="0B431722" w14:textId="5226C128" w:rsidR="00E479D7" w:rsidRPr="00E479D7" w:rsidRDefault="00E479D7" w:rsidP="00E479D7">
      <w:pPr>
        <w:rPr>
          <w:b/>
          <w:bCs/>
        </w:rPr>
      </w:pPr>
      <w:r w:rsidRPr="00E479D7">
        <w:rPr>
          <w:b/>
          <w:bCs/>
        </w:rPr>
        <w:t xml:space="preserve">Woz (Warren </w:t>
      </w:r>
      <w:proofErr w:type="spellStart"/>
      <w:r w:rsidRPr="00E479D7">
        <w:rPr>
          <w:b/>
          <w:bCs/>
        </w:rPr>
        <w:t>Loorham</w:t>
      </w:r>
      <w:proofErr w:type="spellEnd"/>
      <w:r w:rsidRPr="00E479D7">
        <w:rPr>
          <w:b/>
          <w:bCs/>
        </w:rPr>
        <w:t>)</w:t>
      </w:r>
    </w:p>
    <w:p w14:paraId="1FEE67DA" w14:textId="191D7E83" w:rsidR="00E479D7" w:rsidRPr="00E479D7" w:rsidRDefault="00E479D7" w:rsidP="00E479D7">
      <w:r w:rsidRPr="00E479D7">
        <w:t xml:space="preserve">Woz’s exploration of the concept spills off the canvas, metaphorically spilling over imposed societal boundaries. Using a variety of </w:t>
      </w:r>
      <w:proofErr w:type="gramStart"/>
      <w:r w:rsidRPr="00E479D7">
        <w:t>mediums,  Woz</w:t>
      </w:r>
      <w:proofErr w:type="gramEnd"/>
      <w:r w:rsidRPr="00E479D7">
        <w:t xml:space="preserve"> represents "Spill" in multiple configurations, both traditional and contemporary.  His creative process explored physical actions </w:t>
      </w:r>
      <w:proofErr w:type="spellStart"/>
      <w:r w:rsidRPr="00E479D7">
        <w:t>contexulising</w:t>
      </w:r>
      <w:proofErr w:type="spellEnd"/>
      <w:r w:rsidRPr="00E479D7">
        <w:t xml:space="preserve"> the movement expected when one hears the word "Spill"!</w:t>
      </w:r>
    </w:p>
    <w:p w14:paraId="1812CAF3" w14:textId="341263F8" w:rsidR="00E479D7" w:rsidRPr="00E479D7" w:rsidRDefault="00E479D7" w:rsidP="00E479D7">
      <w:pPr>
        <w:rPr>
          <w:b/>
          <w:bCs/>
        </w:rPr>
      </w:pPr>
      <w:r w:rsidRPr="00E479D7">
        <w:rPr>
          <w:b/>
          <w:bCs/>
        </w:rPr>
        <w:t>Jane Tomlinson</w:t>
      </w:r>
    </w:p>
    <w:p w14:paraId="7CEEDF67" w14:textId="1B8B2569" w:rsidR="00E479D7" w:rsidRPr="00E479D7" w:rsidRDefault="00E479D7" w:rsidP="00E479D7">
      <w:r w:rsidRPr="00E479D7">
        <w:t xml:space="preserve">Jane is self-taught and takes a DIY approach to exploring her mediums.  She enjoys challenging the viewer to interpret the form, creating their own story.  Jane’s work explores ambiguity of dreams and forms, inflicting it on the audience with an air of mystery.  Jane’s sculpture is an abstract interpretation of the ancient European Sheela-Na-gig carvings.  They themselves hold mystery on their interpretation and intent.  Exploring the female anatomy with cheeky energy, she elevates the womb to a place where there is no shame.  This artwork explores the idea of being vulnerable and embracing sexuality after childbirth. It also speaks of trauma and living life with a disability.  </w:t>
      </w:r>
    </w:p>
    <w:p w14:paraId="72FD7564" w14:textId="2404C984" w:rsidR="00E479D7" w:rsidRPr="00E479D7" w:rsidRDefault="00E479D7" w:rsidP="00E479D7">
      <w:pPr>
        <w:rPr>
          <w:b/>
          <w:bCs/>
        </w:rPr>
      </w:pPr>
      <w:r w:rsidRPr="00E479D7">
        <w:rPr>
          <w:b/>
          <w:bCs/>
        </w:rPr>
        <w:t>Larissa MacFarlane</w:t>
      </w:r>
    </w:p>
    <w:p w14:paraId="4C413CBE" w14:textId="4426DB00" w:rsidR="00E479D7" w:rsidRPr="00E479D7" w:rsidRDefault="00E479D7" w:rsidP="00E479D7">
      <w:r w:rsidRPr="00E479D7">
        <w:t xml:space="preserve">This hand printed folded paper crane is part of a new larger project that looks back upon our past and the present Covid times. It includes almost all the postage stamps of 1981. Sport, royalty, nationalistic </w:t>
      </w:r>
      <w:proofErr w:type="gramStart"/>
      <w:r w:rsidRPr="00E479D7">
        <w:t>pride</w:t>
      </w:r>
      <w:proofErr w:type="gramEnd"/>
      <w:r w:rsidRPr="00E479D7">
        <w:t xml:space="preserve"> and white settler history were important themes in 1981. It was also International Year of Disabled Persons. Featured is a stamp that is one of the very few that represents disabled people. This July, 41 years later, Disability Pride Month is celebrated in Australia. For many disabled people this will be their first time. This artwork features new invented postmarks that challenge a colonialist history. One that continues to perpetuate systemic injustices such as racism and ableism.</w:t>
      </w:r>
    </w:p>
    <w:p w14:paraId="7DC42814" w14:textId="548CA0E4" w:rsidR="00E479D7" w:rsidRPr="007265B3" w:rsidRDefault="00E479D7" w:rsidP="00E479D7">
      <w:pPr>
        <w:rPr>
          <w:b/>
          <w:bCs/>
        </w:rPr>
      </w:pPr>
      <w:r w:rsidRPr="007265B3">
        <w:rPr>
          <w:b/>
          <w:bCs/>
        </w:rPr>
        <w:lastRenderedPageBreak/>
        <w:t>Bridgette Griffiths Mark</w:t>
      </w:r>
    </w:p>
    <w:p w14:paraId="35099E4F" w14:textId="21AC6F23" w:rsidR="00E479D7" w:rsidRPr="00E479D7" w:rsidRDefault="00E479D7" w:rsidP="00E479D7">
      <w:r w:rsidRPr="00E479D7">
        <w:t xml:space="preserve">Bridgette created this series after much indecision and exploration of Spill. Bridgette was questioning why she couldn't quite stick to a point of view about the theme. Inspired by the creativity, </w:t>
      </w:r>
      <w:proofErr w:type="gramStart"/>
      <w:r w:rsidRPr="00E479D7">
        <w:t>honesty</w:t>
      </w:r>
      <w:proofErr w:type="gramEnd"/>
      <w:r w:rsidRPr="00E479D7">
        <w:t xml:space="preserve"> and passion of the other Nimbus members - she went to write all she felt on Spill, writing a poem. Lead by the truth telling of spilling, she has created </w:t>
      </w:r>
      <w:proofErr w:type="spellStart"/>
      <w:r w:rsidRPr="00E479D7">
        <w:t>colorful</w:t>
      </w:r>
      <w:proofErr w:type="spellEnd"/>
      <w:r w:rsidRPr="00E479D7">
        <w:t xml:space="preserve">, </w:t>
      </w:r>
      <w:proofErr w:type="gramStart"/>
      <w:r w:rsidRPr="00E479D7">
        <w:t>bold</w:t>
      </w:r>
      <w:proofErr w:type="gramEnd"/>
      <w:r w:rsidRPr="00E479D7">
        <w:t xml:space="preserve"> and playful prints to capture the heart, release and pains of a Spill. </w:t>
      </w:r>
    </w:p>
    <w:p w14:paraId="4D0B0FDF" w14:textId="7B88CABF" w:rsidR="00E479D7" w:rsidRPr="007265B3" w:rsidRDefault="00E479D7" w:rsidP="00E479D7">
      <w:pPr>
        <w:rPr>
          <w:b/>
          <w:bCs/>
        </w:rPr>
      </w:pPr>
      <w:r w:rsidRPr="007265B3">
        <w:rPr>
          <w:b/>
          <w:bCs/>
        </w:rPr>
        <w:t>Marnie</w:t>
      </w:r>
      <w:r w:rsidR="007265B3" w:rsidRPr="007265B3">
        <w:rPr>
          <w:b/>
          <w:bCs/>
        </w:rPr>
        <w:t xml:space="preserve"> Woods</w:t>
      </w:r>
    </w:p>
    <w:p w14:paraId="3C6CA951" w14:textId="77777777" w:rsidR="00E479D7" w:rsidRPr="00E479D7" w:rsidRDefault="00E479D7" w:rsidP="00E479D7">
      <w:r w:rsidRPr="00E479D7">
        <w:t xml:space="preserve">The idea for ‘Woodland Fountain’, is from Marnie's dreams of a forest and the ruins of an ancient temple. </w:t>
      </w:r>
    </w:p>
    <w:p w14:paraId="2FA850F5" w14:textId="77777777" w:rsidR="00E479D7" w:rsidRPr="00E479D7" w:rsidRDefault="00E479D7" w:rsidP="00E479D7">
      <w:r w:rsidRPr="00E479D7">
        <w:t>The water flowing from the eyes and mouth and through the hands connect to both tears and speech. An overflowing of emotion without any intrinsic negativity. The water flowing through her hands tells of the ability to make art out of suffering. A favourite means of the artists self-expression.</w:t>
      </w:r>
    </w:p>
    <w:p w14:paraId="67369A3F" w14:textId="77777777" w:rsidR="00E479D7" w:rsidRPr="00E479D7" w:rsidRDefault="00E479D7" w:rsidP="00E479D7">
      <w:r w:rsidRPr="00E479D7">
        <w:t>This type of media is new to Marnie, and the first time she has created artwork of this scale. Designed with hand gathered moss and stone, the face and hands are cast from her own body. This fountain combines her affinities with both Nature and Spiritualism.</w:t>
      </w:r>
    </w:p>
    <w:p w14:paraId="34C85B86" w14:textId="77777777" w:rsidR="00E479D7" w:rsidRPr="00E479D7" w:rsidRDefault="00E479D7" w:rsidP="00E479D7">
      <w:pPr>
        <w:rPr>
          <w:b/>
          <w:bCs/>
        </w:rPr>
      </w:pPr>
    </w:p>
    <w:p w14:paraId="7DEC7D11" w14:textId="77777777" w:rsidR="0059650A" w:rsidRPr="00E479D7" w:rsidRDefault="0059650A" w:rsidP="00C15CD6"/>
    <w:sectPr w:rsidR="0059650A" w:rsidRPr="00E479D7" w:rsidSect="0059650A">
      <w:type w:val="continuous"/>
      <w:pgSz w:w="11906" w:h="16838"/>
      <w:pgMar w:top="1440" w:right="1440" w:bottom="1701"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76447" w14:textId="77777777" w:rsidR="000E3E42" w:rsidRDefault="000E3E42" w:rsidP="003D194C">
      <w:pPr>
        <w:spacing w:before="0" w:after="0" w:line="240" w:lineRule="auto"/>
      </w:pPr>
      <w:r>
        <w:separator/>
      </w:r>
    </w:p>
  </w:endnote>
  <w:endnote w:type="continuationSeparator" w:id="0">
    <w:p w14:paraId="1F44FD53" w14:textId="77777777" w:rsidR="000E3E42" w:rsidRDefault="000E3E42" w:rsidP="003D194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23FA" w14:textId="0733BC55" w:rsidR="0090092F" w:rsidRPr="000F7F4C" w:rsidRDefault="000F7F4C" w:rsidP="000F7F4C">
    <w:pPr>
      <w:pStyle w:val="Footer"/>
    </w:pPr>
    <w:r>
      <w:rPr>
        <w:rFonts w:cstheme="minorHAnsi"/>
      </w:rPr>
      <w:t>©</w:t>
    </w:r>
    <w:r>
      <w:t>Arts Access Victoria 2022</w:t>
    </w:r>
    <w:r>
      <w:tab/>
    </w:r>
    <w:r>
      <w:tab/>
    </w:r>
    <w:sdt>
      <w:sdtPr>
        <w:id w:val="-1473136900"/>
        <w:docPartObj>
          <w:docPartGallery w:val="Page Numbers (Top of Page)"/>
          <w:docPartUnique/>
        </w:docPartObj>
      </w:sdtPr>
      <w:sdtEndPr/>
      <w:sdtContent>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3</w:t>
        </w:r>
        <w:r>
          <w:rPr>
            <w:b/>
            <w:bCs/>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F5DF" w14:textId="19C5C33B" w:rsidR="0090092F" w:rsidRPr="00762DA2" w:rsidRDefault="00762DA2" w:rsidP="00762DA2">
    <w:pPr>
      <w:pStyle w:val="Footer"/>
    </w:pPr>
    <w:r>
      <w:rPr>
        <w:rFonts w:cstheme="minorHAnsi"/>
      </w:rPr>
      <w:t>©</w:t>
    </w:r>
    <w:r>
      <w:t>Arts Access Victoria 2022</w:t>
    </w:r>
    <w:r>
      <w:tab/>
    </w:r>
    <w:r>
      <w:tab/>
    </w:r>
    <w:sdt>
      <w:sdtPr>
        <w:id w:val="-1769616900"/>
        <w:docPartObj>
          <w:docPartGallery w:val="Page Numbers (Top of Page)"/>
          <w:docPartUnique/>
        </w:docPartObj>
      </w:sdtPr>
      <w:sdtEndPr/>
      <w:sdtContent>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3</w:t>
        </w:r>
        <w:r>
          <w:rPr>
            <w:b/>
            <w:bCs/>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40EFF" w14:textId="77777777" w:rsidR="000E3E42" w:rsidRDefault="000E3E42" w:rsidP="003D194C">
      <w:pPr>
        <w:spacing w:before="0" w:after="0" w:line="240" w:lineRule="auto"/>
      </w:pPr>
      <w:r>
        <w:separator/>
      </w:r>
    </w:p>
  </w:footnote>
  <w:footnote w:type="continuationSeparator" w:id="0">
    <w:p w14:paraId="5823ACE8" w14:textId="77777777" w:rsidR="000E3E42" w:rsidRDefault="000E3E42" w:rsidP="003D194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B900" w14:textId="74E621FB" w:rsidR="003D194C" w:rsidRPr="00C23D74" w:rsidRDefault="00BC3A9F" w:rsidP="000F7F4C">
    <w:pPr>
      <w:pStyle w:val="Header"/>
      <w:tabs>
        <w:tab w:val="center" w:pos="2127"/>
      </w:tabs>
      <w:spacing w:after="480"/>
      <w:rPr>
        <w:rFonts w:cstheme="minorHAnsi"/>
        <w:color w:val="000000"/>
        <w:shd w:val="clear" w:color="auto" w:fill="FFFFFF"/>
        <w:lang w:val="en-US"/>
      </w:rPr>
    </w:pPr>
    <w:r>
      <w:rPr>
        <w:rFonts w:cstheme="minorHAnsi"/>
        <w:color w:val="000000"/>
        <w:shd w:val="clear" w:color="auto" w:fill="FFFFFF"/>
        <w:lang w:val="en-US"/>
      </w:rPr>
      <w:t xml:space="preserve">Nimbus present Spill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D965" w14:textId="77777777" w:rsidR="00123D95" w:rsidRPr="001F6884" w:rsidRDefault="00123D95" w:rsidP="00123D95">
    <w:pPr>
      <w:pStyle w:val="Header"/>
      <w:spacing w:after="120" w:line="312" w:lineRule="auto"/>
      <w:rPr>
        <w:rFonts w:cstheme="minorHAnsi"/>
        <w:color w:val="000000"/>
        <w:sz w:val="20"/>
        <w:szCs w:val="18"/>
        <w:shd w:val="clear" w:color="auto" w:fill="FFFFFF"/>
      </w:rPr>
    </w:pPr>
    <w:bookmarkStart w:id="0" w:name="_Hlk98762015"/>
    <w:bookmarkStart w:id="1" w:name="_Hlk98762016"/>
    <w:bookmarkStart w:id="2" w:name="_Hlk98762224"/>
    <w:bookmarkStart w:id="3" w:name="_Hlk98762225"/>
    <w:r w:rsidRPr="001F6884">
      <w:rPr>
        <w:rFonts w:cstheme="minorHAnsi"/>
        <w:noProof/>
        <w:color w:val="000000"/>
        <w:shd w:val="clear" w:color="auto" w:fill="FFFFFF"/>
      </w:rPr>
      <w:drawing>
        <wp:anchor distT="0" distB="0" distL="114300" distR="114300" simplePos="0" relativeHeight="251659264" behindDoc="1" locked="0" layoutInCell="1" allowOverlap="1" wp14:anchorId="005FB7AD" wp14:editId="73160EE2">
          <wp:simplePos x="0" y="0"/>
          <wp:positionH relativeFrom="margin">
            <wp:align>right</wp:align>
          </wp:positionH>
          <wp:positionV relativeFrom="paragraph">
            <wp:posOffset>3116</wp:posOffset>
          </wp:positionV>
          <wp:extent cx="1749425" cy="901700"/>
          <wp:effectExtent l="0" t="0" r="0" b="0"/>
          <wp:wrapNone/>
          <wp:docPr id="18" name="Picture 18" descr="Arts Acces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ts Access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1749425" cy="901700"/>
                  </a:xfrm>
                  <a:prstGeom prst="rect">
                    <a:avLst/>
                  </a:prstGeom>
                </pic:spPr>
              </pic:pic>
            </a:graphicData>
          </a:graphic>
          <wp14:sizeRelH relativeFrom="page">
            <wp14:pctWidth>0</wp14:pctWidth>
          </wp14:sizeRelH>
          <wp14:sizeRelV relativeFrom="page">
            <wp14:pctHeight>0</wp14:pctHeight>
          </wp14:sizeRelV>
        </wp:anchor>
      </w:drawing>
    </w:r>
    <w:r w:rsidRPr="001F6884">
      <w:rPr>
        <w:rFonts w:cstheme="minorHAnsi"/>
        <w:color w:val="000000"/>
        <w:sz w:val="20"/>
        <w:szCs w:val="18"/>
        <w:shd w:val="clear" w:color="auto" w:fill="FFFFFF"/>
      </w:rPr>
      <w:t>Art Access Society Incorporated</w:t>
    </w:r>
    <w:r>
      <w:rPr>
        <w:rFonts w:cstheme="minorHAnsi"/>
        <w:color w:val="000000"/>
        <w:sz w:val="20"/>
        <w:szCs w:val="18"/>
        <w:shd w:val="clear" w:color="auto" w:fill="FFFFFF"/>
      </w:rPr>
      <w:t xml:space="preserve"> </w:t>
    </w:r>
    <w:r>
      <w:rPr>
        <w:rFonts w:cstheme="minorHAnsi"/>
        <w:color w:val="000000"/>
        <w:sz w:val="20"/>
        <w:szCs w:val="18"/>
        <w:shd w:val="clear" w:color="auto" w:fill="FFFFFF"/>
      </w:rPr>
      <w:br/>
    </w:r>
    <w:r w:rsidRPr="001F6884">
      <w:rPr>
        <w:rFonts w:cstheme="minorHAnsi"/>
        <w:color w:val="000000"/>
        <w:sz w:val="20"/>
        <w:szCs w:val="18"/>
        <w:shd w:val="clear" w:color="auto" w:fill="FFFFFF"/>
      </w:rPr>
      <w:t>registration number A0007628K ABN 34 192 751 897</w:t>
    </w:r>
  </w:p>
  <w:p w14:paraId="57BACD8F" w14:textId="77777777" w:rsidR="00123D95" w:rsidRPr="001F6884" w:rsidRDefault="00123D95" w:rsidP="00123D95">
    <w:pPr>
      <w:pStyle w:val="Header"/>
      <w:tabs>
        <w:tab w:val="clear" w:pos="4513"/>
        <w:tab w:val="center" w:pos="2835"/>
      </w:tabs>
      <w:spacing w:line="312" w:lineRule="auto"/>
      <w:rPr>
        <w:rFonts w:cstheme="minorHAnsi"/>
        <w:color w:val="000000"/>
        <w:shd w:val="clear" w:color="auto" w:fill="FFFFFF"/>
      </w:rPr>
    </w:pPr>
    <w:proofErr w:type="spellStart"/>
    <w:r w:rsidRPr="001F6884">
      <w:rPr>
        <w:rFonts w:cstheme="minorHAnsi"/>
        <w:color w:val="000000"/>
        <w:shd w:val="clear" w:color="auto" w:fill="FFFFFF"/>
      </w:rPr>
      <w:t>Adress</w:t>
    </w:r>
    <w:proofErr w:type="spellEnd"/>
    <w:r w:rsidRPr="001F6884">
      <w:rPr>
        <w:rFonts w:cstheme="minorHAnsi"/>
        <w:color w:val="000000"/>
        <w:shd w:val="clear" w:color="auto" w:fill="FFFFFF"/>
      </w:rPr>
      <w:t xml:space="preserve">: </w:t>
    </w:r>
    <w:r w:rsidRPr="001F6884">
      <w:rPr>
        <w:rFonts w:cstheme="minorHAnsi"/>
        <w:color w:val="000000"/>
        <w:shd w:val="clear" w:color="auto" w:fill="FFFFFF"/>
      </w:rPr>
      <w:tab/>
      <w:t>22 Bank St. South Melbourne 3205</w:t>
    </w:r>
  </w:p>
  <w:p w14:paraId="346CC6EF" w14:textId="77777777" w:rsidR="00123D95" w:rsidRPr="00BE43C8" w:rsidRDefault="00123D95" w:rsidP="00123D95">
    <w:pPr>
      <w:pStyle w:val="Header"/>
      <w:tabs>
        <w:tab w:val="clear" w:pos="4513"/>
        <w:tab w:val="center" w:pos="1843"/>
      </w:tabs>
      <w:spacing w:line="312" w:lineRule="auto"/>
      <w:rPr>
        <w:rFonts w:cstheme="minorHAnsi"/>
        <w:color w:val="000000"/>
        <w:shd w:val="clear" w:color="auto" w:fill="FFFFFF"/>
      </w:rPr>
    </w:pPr>
    <w:r w:rsidRPr="001F6884">
      <w:rPr>
        <w:rFonts w:cstheme="minorHAnsi"/>
        <w:color w:val="000000"/>
        <w:shd w:val="clear" w:color="auto" w:fill="FFFFFF"/>
      </w:rPr>
      <w:t xml:space="preserve">Phone: </w:t>
    </w:r>
    <w:r w:rsidRPr="001F6884">
      <w:rPr>
        <w:rFonts w:cstheme="minorHAnsi"/>
        <w:color w:val="000000"/>
        <w:shd w:val="clear" w:color="auto" w:fill="FFFFFF"/>
      </w:rPr>
      <w:tab/>
      <w:t>03 9699</w:t>
    </w:r>
    <w:r w:rsidRPr="00BE43C8">
      <w:rPr>
        <w:rFonts w:cstheme="minorHAnsi"/>
        <w:color w:val="000000"/>
        <w:shd w:val="clear" w:color="auto" w:fill="FFFFFF"/>
      </w:rPr>
      <w:t xml:space="preserve"> 8299</w:t>
    </w:r>
  </w:p>
  <w:p w14:paraId="4C188C73" w14:textId="77777777" w:rsidR="00123D95" w:rsidRPr="00BE43C8" w:rsidRDefault="00123D95" w:rsidP="00123D95">
    <w:pPr>
      <w:pStyle w:val="Header"/>
      <w:tabs>
        <w:tab w:val="clear" w:pos="4513"/>
        <w:tab w:val="center" w:pos="2410"/>
      </w:tabs>
      <w:spacing w:line="312" w:lineRule="auto"/>
      <w:rPr>
        <w:rFonts w:cstheme="minorHAnsi"/>
        <w:color w:val="000000"/>
        <w:shd w:val="clear" w:color="auto" w:fill="FFFFFF"/>
      </w:rPr>
    </w:pPr>
    <w:r w:rsidRPr="00BE43C8">
      <w:rPr>
        <w:rFonts w:cstheme="minorHAnsi"/>
        <w:color w:val="000000"/>
        <w:shd w:val="clear" w:color="auto" w:fill="FFFFFF"/>
      </w:rPr>
      <w:t>Email:</w:t>
    </w:r>
    <w:r>
      <w:rPr>
        <w:rFonts w:cstheme="minorHAnsi"/>
        <w:color w:val="000000"/>
        <w:shd w:val="clear" w:color="auto" w:fill="FFFFFF"/>
      </w:rPr>
      <w:t xml:space="preserve"> </w:t>
    </w:r>
    <w:r>
      <w:rPr>
        <w:rFonts w:cstheme="minorHAnsi"/>
        <w:color w:val="000000"/>
        <w:shd w:val="clear" w:color="auto" w:fill="FFFFFF"/>
      </w:rPr>
      <w:tab/>
    </w:r>
    <w:hyperlink r:id="rId2" w:history="1">
      <w:r w:rsidRPr="00BB21F9">
        <w:rPr>
          <w:rStyle w:val="Hyperlink"/>
          <w:rFonts w:cstheme="minorHAnsi"/>
          <w:shd w:val="clear" w:color="auto" w:fill="FFFFFF"/>
        </w:rPr>
        <w:t>info@artsaccess.com.au</w:t>
      </w:r>
    </w:hyperlink>
  </w:p>
  <w:p w14:paraId="64D0F882" w14:textId="77777777" w:rsidR="00123D95" w:rsidRPr="00123D95" w:rsidRDefault="00123D95" w:rsidP="00BE0FCA">
    <w:pPr>
      <w:pStyle w:val="Header"/>
      <w:tabs>
        <w:tab w:val="clear" w:pos="4513"/>
        <w:tab w:val="center" w:pos="2127"/>
      </w:tabs>
      <w:spacing w:after="240" w:line="312" w:lineRule="auto"/>
      <w:rPr>
        <w:rFonts w:cstheme="minorHAnsi"/>
        <w:color w:val="000000"/>
        <w:shd w:val="clear" w:color="auto" w:fill="FFFFFF"/>
      </w:rPr>
    </w:pPr>
    <w:r w:rsidRPr="00BE43C8">
      <w:rPr>
        <w:rFonts w:cstheme="minorHAnsi"/>
        <w:color w:val="000000"/>
        <w:shd w:val="clear" w:color="auto" w:fill="FFFFFF"/>
      </w:rPr>
      <w:t>Website:</w:t>
    </w:r>
    <w:r>
      <w:rPr>
        <w:rFonts w:cstheme="minorHAnsi"/>
        <w:color w:val="000000"/>
        <w:shd w:val="clear" w:color="auto" w:fill="FFFFFF"/>
      </w:rPr>
      <w:t xml:space="preserve"> </w:t>
    </w:r>
    <w:r>
      <w:rPr>
        <w:rFonts w:cstheme="minorHAnsi"/>
        <w:color w:val="000000"/>
        <w:shd w:val="clear" w:color="auto" w:fill="FFFFFF"/>
      </w:rPr>
      <w:tab/>
    </w:r>
    <w:hyperlink r:id="rId3" w:history="1">
      <w:r w:rsidRPr="00BE43C8">
        <w:rPr>
          <w:rStyle w:val="Hyperlink"/>
          <w:rFonts w:cstheme="minorHAnsi"/>
          <w:shd w:val="clear" w:color="auto" w:fill="FFFFFF"/>
        </w:rPr>
        <w:t>artsaccess.com.au</w:t>
      </w:r>
    </w:hyperlink>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60CDE"/>
    <w:multiLevelType w:val="hybridMultilevel"/>
    <w:tmpl w:val="7FD6D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224FFB"/>
    <w:multiLevelType w:val="hybridMultilevel"/>
    <w:tmpl w:val="9188ADE0"/>
    <w:lvl w:ilvl="0" w:tplc="4FB8A32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432C49"/>
    <w:multiLevelType w:val="hybridMultilevel"/>
    <w:tmpl w:val="4D20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8C27F4"/>
    <w:multiLevelType w:val="hybridMultilevel"/>
    <w:tmpl w:val="F340964C"/>
    <w:lvl w:ilvl="0" w:tplc="0A44138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076D82"/>
    <w:multiLevelType w:val="hybridMultilevel"/>
    <w:tmpl w:val="E2AC7002"/>
    <w:lvl w:ilvl="0" w:tplc="0A44138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5C242D"/>
    <w:multiLevelType w:val="hybridMultilevel"/>
    <w:tmpl w:val="E4786CE4"/>
    <w:lvl w:ilvl="0" w:tplc="6CE62AD8">
      <w:start w:val="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5E5908"/>
    <w:multiLevelType w:val="hybridMultilevel"/>
    <w:tmpl w:val="8BC6AF7E"/>
    <w:lvl w:ilvl="0" w:tplc="0A44138A">
      <w:numFmt w:val="bullet"/>
      <w:lvlText w:val="•"/>
      <w:lvlJc w:val="left"/>
      <w:pPr>
        <w:ind w:left="1080" w:hanging="72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65F1BF3"/>
    <w:multiLevelType w:val="hybridMultilevel"/>
    <w:tmpl w:val="CAC8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9C3149"/>
    <w:multiLevelType w:val="hybridMultilevel"/>
    <w:tmpl w:val="D0F4C4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FA4934"/>
    <w:multiLevelType w:val="hybridMultilevel"/>
    <w:tmpl w:val="D4541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5307D8"/>
    <w:multiLevelType w:val="hybridMultilevel"/>
    <w:tmpl w:val="D6B2FDC4"/>
    <w:lvl w:ilvl="0" w:tplc="0A44138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67A7C"/>
    <w:multiLevelType w:val="multilevel"/>
    <w:tmpl w:val="158879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452BE3"/>
    <w:multiLevelType w:val="hybridMultilevel"/>
    <w:tmpl w:val="B8C03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F11D65"/>
    <w:multiLevelType w:val="hybridMultilevel"/>
    <w:tmpl w:val="DAD474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86E162E"/>
    <w:multiLevelType w:val="hybridMultilevel"/>
    <w:tmpl w:val="2A1E1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293F5C"/>
    <w:multiLevelType w:val="hybridMultilevel"/>
    <w:tmpl w:val="D37A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EE2931"/>
    <w:multiLevelType w:val="hybridMultilevel"/>
    <w:tmpl w:val="009CA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A714EB"/>
    <w:multiLevelType w:val="hybridMultilevel"/>
    <w:tmpl w:val="6EDAF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F0409A"/>
    <w:multiLevelType w:val="hybridMultilevel"/>
    <w:tmpl w:val="446C7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523BCD"/>
    <w:multiLevelType w:val="hybridMultilevel"/>
    <w:tmpl w:val="AC50F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5958611">
    <w:abstractNumId w:val="11"/>
  </w:num>
  <w:num w:numId="2" w16cid:durableId="1015576521">
    <w:abstractNumId w:val="7"/>
  </w:num>
  <w:num w:numId="3" w16cid:durableId="417333905">
    <w:abstractNumId w:val="18"/>
  </w:num>
  <w:num w:numId="4" w16cid:durableId="145557763">
    <w:abstractNumId w:val="14"/>
  </w:num>
  <w:num w:numId="5" w16cid:durableId="324826214">
    <w:abstractNumId w:val="17"/>
  </w:num>
  <w:num w:numId="6" w16cid:durableId="262155859">
    <w:abstractNumId w:val="16"/>
  </w:num>
  <w:num w:numId="7" w16cid:durableId="196895399">
    <w:abstractNumId w:val="0"/>
  </w:num>
  <w:num w:numId="8" w16cid:durableId="2142188770">
    <w:abstractNumId w:val="13"/>
  </w:num>
  <w:num w:numId="9" w16cid:durableId="572589808">
    <w:abstractNumId w:val="9"/>
  </w:num>
  <w:num w:numId="10" w16cid:durableId="844174516">
    <w:abstractNumId w:val="15"/>
  </w:num>
  <w:num w:numId="11" w16cid:durableId="957224947">
    <w:abstractNumId w:val="12"/>
  </w:num>
  <w:num w:numId="12" w16cid:durableId="960843584">
    <w:abstractNumId w:val="10"/>
  </w:num>
  <w:num w:numId="13" w16cid:durableId="432865394">
    <w:abstractNumId w:val="4"/>
  </w:num>
  <w:num w:numId="14" w16cid:durableId="627779061">
    <w:abstractNumId w:val="8"/>
  </w:num>
  <w:num w:numId="15" w16cid:durableId="1404138518">
    <w:abstractNumId w:val="1"/>
  </w:num>
  <w:num w:numId="16" w16cid:durableId="1060402733">
    <w:abstractNumId w:val="3"/>
  </w:num>
  <w:num w:numId="17" w16cid:durableId="62996162">
    <w:abstractNumId w:val="5"/>
  </w:num>
  <w:num w:numId="18" w16cid:durableId="1390962551">
    <w:abstractNumId w:val="6"/>
  </w:num>
  <w:num w:numId="19" w16cid:durableId="1265455386">
    <w:abstractNumId w:val="2"/>
  </w:num>
  <w:num w:numId="20" w16cid:durableId="3494536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11D"/>
    <w:rsid w:val="00002C9F"/>
    <w:rsid w:val="000160C6"/>
    <w:rsid w:val="000575D8"/>
    <w:rsid w:val="00060299"/>
    <w:rsid w:val="000E3E42"/>
    <w:rsid w:val="000F7F4C"/>
    <w:rsid w:val="001138E4"/>
    <w:rsid w:val="00116111"/>
    <w:rsid w:val="00123D95"/>
    <w:rsid w:val="00150092"/>
    <w:rsid w:val="0018008F"/>
    <w:rsid w:val="00193293"/>
    <w:rsid w:val="001953A0"/>
    <w:rsid w:val="00196D52"/>
    <w:rsid w:val="001D3148"/>
    <w:rsid w:val="001E23B3"/>
    <w:rsid w:val="00227CFA"/>
    <w:rsid w:val="002323F2"/>
    <w:rsid w:val="0027364D"/>
    <w:rsid w:val="002B4F0D"/>
    <w:rsid w:val="002B5709"/>
    <w:rsid w:val="002C693B"/>
    <w:rsid w:val="002E0BD6"/>
    <w:rsid w:val="002E211D"/>
    <w:rsid w:val="002F7DFC"/>
    <w:rsid w:val="003464A1"/>
    <w:rsid w:val="0035188B"/>
    <w:rsid w:val="003B3294"/>
    <w:rsid w:val="003B4C02"/>
    <w:rsid w:val="003C307D"/>
    <w:rsid w:val="003D194C"/>
    <w:rsid w:val="00400583"/>
    <w:rsid w:val="00476D8C"/>
    <w:rsid w:val="004839B9"/>
    <w:rsid w:val="0048777A"/>
    <w:rsid w:val="004A4688"/>
    <w:rsid w:val="004C3790"/>
    <w:rsid w:val="004D6098"/>
    <w:rsid w:val="004F2413"/>
    <w:rsid w:val="005439FC"/>
    <w:rsid w:val="005646AA"/>
    <w:rsid w:val="0059650A"/>
    <w:rsid w:val="005D4B4A"/>
    <w:rsid w:val="005E7472"/>
    <w:rsid w:val="00611430"/>
    <w:rsid w:val="00624730"/>
    <w:rsid w:val="006371A7"/>
    <w:rsid w:val="00640BCF"/>
    <w:rsid w:val="0069774D"/>
    <w:rsid w:val="006C42C5"/>
    <w:rsid w:val="007265B3"/>
    <w:rsid w:val="00733644"/>
    <w:rsid w:val="00733E1B"/>
    <w:rsid w:val="00756A4D"/>
    <w:rsid w:val="00760BDE"/>
    <w:rsid w:val="00762DA2"/>
    <w:rsid w:val="0077468E"/>
    <w:rsid w:val="0078463A"/>
    <w:rsid w:val="00794DB8"/>
    <w:rsid w:val="007C4952"/>
    <w:rsid w:val="007C64A8"/>
    <w:rsid w:val="007E0811"/>
    <w:rsid w:val="00841E09"/>
    <w:rsid w:val="00844E35"/>
    <w:rsid w:val="00896E03"/>
    <w:rsid w:val="008A0857"/>
    <w:rsid w:val="008F7F12"/>
    <w:rsid w:val="0090092F"/>
    <w:rsid w:val="009030B7"/>
    <w:rsid w:val="009179C5"/>
    <w:rsid w:val="00926383"/>
    <w:rsid w:val="0098023A"/>
    <w:rsid w:val="009845E5"/>
    <w:rsid w:val="00986E56"/>
    <w:rsid w:val="0099566D"/>
    <w:rsid w:val="009A0952"/>
    <w:rsid w:val="009E02FA"/>
    <w:rsid w:val="009F3598"/>
    <w:rsid w:val="009F5E7D"/>
    <w:rsid w:val="00A05CB4"/>
    <w:rsid w:val="00A25A7D"/>
    <w:rsid w:val="00A35628"/>
    <w:rsid w:val="00A4433A"/>
    <w:rsid w:val="00A73F4B"/>
    <w:rsid w:val="00A811EE"/>
    <w:rsid w:val="00A82106"/>
    <w:rsid w:val="00A83F85"/>
    <w:rsid w:val="00AB0C33"/>
    <w:rsid w:val="00AF6464"/>
    <w:rsid w:val="00B47CA1"/>
    <w:rsid w:val="00B56600"/>
    <w:rsid w:val="00B72911"/>
    <w:rsid w:val="00B978DB"/>
    <w:rsid w:val="00BC3A9F"/>
    <w:rsid w:val="00BE0FCA"/>
    <w:rsid w:val="00C15CD6"/>
    <w:rsid w:val="00C21079"/>
    <w:rsid w:val="00C23D74"/>
    <w:rsid w:val="00C57562"/>
    <w:rsid w:val="00CA11CE"/>
    <w:rsid w:val="00CA3412"/>
    <w:rsid w:val="00D43496"/>
    <w:rsid w:val="00D47F3D"/>
    <w:rsid w:val="00D5130E"/>
    <w:rsid w:val="00D52CBD"/>
    <w:rsid w:val="00D52D14"/>
    <w:rsid w:val="00D70211"/>
    <w:rsid w:val="00D80ACC"/>
    <w:rsid w:val="00D961AF"/>
    <w:rsid w:val="00DB33E7"/>
    <w:rsid w:val="00DE4F0D"/>
    <w:rsid w:val="00E01A9C"/>
    <w:rsid w:val="00E01B98"/>
    <w:rsid w:val="00E13201"/>
    <w:rsid w:val="00E36825"/>
    <w:rsid w:val="00E479D7"/>
    <w:rsid w:val="00E96980"/>
    <w:rsid w:val="00EB089C"/>
    <w:rsid w:val="00ED4DE5"/>
    <w:rsid w:val="00EF010B"/>
    <w:rsid w:val="00EF4087"/>
    <w:rsid w:val="00F346DD"/>
    <w:rsid w:val="00F43352"/>
    <w:rsid w:val="00FB6552"/>
    <w:rsid w:val="00FF26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0AC95"/>
  <w15:chartTrackingRefBased/>
  <w15:docId w15:val="{B7DE59CD-3327-4D43-B317-F403D709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93B"/>
    <w:pPr>
      <w:spacing w:before="240" w:after="240" w:line="312" w:lineRule="auto"/>
    </w:pPr>
    <w:rPr>
      <w:sz w:val="24"/>
    </w:rPr>
  </w:style>
  <w:style w:type="paragraph" w:styleId="Heading1">
    <w:name w:val="heading 1"/>
    <w:basedOn w:val="Normal"/>
    <w:next w:val="Normal"/>
    <w:link w:val="Heading1Char"/>
    <w:uiPriority w:val="9"/>
    <w:qFormat/>
    <w:rsid w:val="00AF6464"/>
    <w:pPr>
      <w:spacing w:after="120"/>
      <w:outlineLvl w:val="0"/>
    </w:pPr>
    <w:rPr>
      <w:b/>
      <w:bCs/>
      <w:sz w:val="32"/>
      <w:szCs w:val="24"/>
    </w:rPr>
  </w:style>
  <w:style w:type="paragraph" w:styleId="Heading2">
    <w:name w:val="heading 2"/>
    <w:basedOn w:val="Normal"/>
    <w:next w:val="Normal"/>
    <w:link w:val="Heading2Char"/>
    <w:uiPriority w:val="9"/>
    <w:unhideWhenUsed/>
    <w:qFormat/>
    <w:rsid w:val="00AF6464"/>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semiHidden/>
    <w:unhideWhenUsed/>
    <w:qFormat/>
    <w:rsid w:val="001138E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434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464"/>
    <w:rPr>
      <w:b/>
      <w:bCs/>
      <w:sz w:val="32"/>
      <w:szCs w:val="24"/>
    </w:rPr>
  </w:style>
  <w:style w:type="character" w:customStyle="1" w:styleId="Heading2Char">
    <w:name w:val="Heading 2 Char"/>
    <w:basedOn w:val="DefaultParagraphFont"/>
    <w:link w:val="Heading2"/>
    <w:uiPriority w:val="9"/>
    <w:rsid w:val="00AF6464"/>
    <w:rPr>
      <w:rFonts w:eastAsiaTheme="majorEastAsia" w:cstheme="majorBidi"/>
      <w:b/>
      <w:sz w:val="28"/>
      <w:szCs w:val="26"/>
    </w:rPr>
  </w:style>
  <w:style w:type="character" w:customStyle="1" w:styleId="Heading3Char">
    <w:name w:val="Heading 3 Char"/>
    <w:basedOn w:val="DefaultParagraphFont"/>
    <w:link w:val="Heading3"/>
    <w:uiPriority w:val="9"/>
    <w:semiHidden/>
    <w:rsid w:val="001138E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138E4"/>
    <w:pPr>
      <w:widowControl w:val="0"/>
    </w:pPr>
    <w:rPr>
      <w:lang w:val="en-US"/>
    </w:rPr>
  </w:style>
  <w:style w:type="paragraph" w:styleId="Header">
    <w:name w:val="header"/>
    <w:basedOn w:val="Normal"/>
    <w:link w:val="HeaderChar"/>
    <w:uiPriority w:val="99"/>
    <w:unhideWhenUsed/>
    <w:rsid w:val="003D19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D194C"/>
    <w:rPr>
      <w:sz w:val="24"/>
    </w:rPr>
  </w:style>
  <w:style w:type="paragraph" w:styleId="Footer">
    <w:name w:val="footer"/>
    <w:basedOn w:val="Normal"/>
    <w:link w:val="FooterChar"/>
    <w:uiPriority w:val="99"/>
    <w:unhideWhenUsed/>
    <w:rsid w:val="003D194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D194C"/>
    <w:rPr>
      <w:sz w:val="24"/>
    </w:rPr>
  </w:style>
  <w:style w:type="character" w:styleId="Hyperlink">
    <w:name w:val="Hyperlink"/>
    <w:basedOn w:val="DefaultParagraphFont"/>
    <w:uiPriority w:val="99"/>
    <w:unhideWhenUsed/>
    <w:rsid w:val="00123D95"/>
    <w:rPr>
      <w:color w:val="0563C1" w:themeColor="hyperlink"/>
      <w:u w:val="single"/>
    </w:rPr>
  </w:style>
  <w:style w:type="character" w:styleId="PlaceholderText">
    <w:name w:val="Placeholder Text"/>
    <w:basedOn w:val="DefaultParagraphFont"/>
    <w:uiPriority w:val="99"/>
    <w:semiHidden/>
    <w:rsid w:val="00A05CB4"/>
    <w:rPr>
      <w:color w:val="808080"/>
    </w:rPr>
  </w:style>
  <w:style w:type="table" w:styleId="TableGrid">
    <w:name w:val="Table Grid"/>
    <w:basedOn w:val="TableNormal"/>
    <w:uiPriority w:val="39"/>
    <w:rsid w:val="002C6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57562"/>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56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F43352"/>
    <w:rPr>
      <w:color w:val="605E5C"/>
      <w:shd w:val="clear" w:color="auto" w:fill="E1DFDD"/>
    </w:rPr>
  </w:style>
  <w:style w:type="character" w:customStyle="1" w:styleId="Heading4Char">
    <w:name w:val="Heading 4 Char"/>
    <w:basedOn w:val="DefaultParagraphFont"/>
    <w:link w:val="Heading4"/>
    <w:uiPriority w:val="9"/>
    <w:semiHidden/>
    <w:rsid w:val="00D43496"/>
    <w:rPr>
      <w:rFonts w:asciiTheme="majorHAnsi" w:eastAsiaTheme="majorEastAsia" w:hAnsiTheme="majorHAnsi" w:cstheme="majorBidi"/>
      <w:i/>
      <w:iCs/>
      <w:color w:val="2F5496" w:themeColor="accent1" w:themeShade="BF"/>
      <w:sz w:val="24"/>
    </w:rPr>
  </w:style>
  <w:style w:type="paragraph" w:customStyle="1" w:styleId="artist">
    <w:name w:val="artist"/>
    <w:basedOn w:val="Normal"/>
    <w:rsid w:val="0035188B"/>
    <w:pPr>
      <w:spacing w:before="100" w:beforeAutospacing="1" w:after="100" w:afterAutospacing="1" w:line="240" w:lineRule="auto"/>
    </w:pPr>
    <w:rPr>
      <w:rFonts w:ascii="Times New Roman" w:eastAsia="Times New Roman" w:hAnsi="Times New Roman" w:cs="Times New Roman"/>
      <w:szCs w:val="24"/>
      <w:lang w:val="en-US"/>
    </w:rPr>
  </w:style>
  <w:style w:type="paragraph" w:styleId="NormalWeb">
    <w:name w:val="Normal (Web)"/>
    <w:basedOn w:val="Normal"/>
    <w:uiPriority w:val="99"/>
    <w:unhideWhenUsed/>
    <w:rsid w:val="0035188B"/>
    <w:pPr>
      <w:spacing w:before="100" w:beforeAutospacing="1" w:after="100" w:afterAutospacing="1" w:line="240" w:lineRule="auto"/>
    </w:pPr>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22793">
      <w:bodyDiv w:val="1"/>
      <w:marLeft w:val="0"/>
      <w:marRight w:val="0"/>
      <w:marTop w:val="0"/>
      <w:marBottom w:val="0"/>
      <w:divBdr>
        <w:top w:val="none" w:sz="0" w:space="0" w:color="auto"/>
        <w:left w:val="none" w:sz="0" w:space="0" w:color="auto"/>
        <w:bottom w:val="none" w:sz="0" w:space="0" w:color="auto"/>
        <w:right w:val="none" w:sz="0" w:space="0" w:color="auto"/>
      </w:divBdr>
      <w:divsChild>
        <w:div w:id="2115320159">
          <w:marLeft w:val="0"/>
          <w:marRight w:val="0"/>
          <w:marTop w:val="0"/>
          <w:marBottom w:val="0"/>
          <w:divBdr>
            <w:top w:val="none" w:sz="0" w:space="0" w:color="auto"/>
            <w:left w:val="none" w:sz="0" w:space="0" w:color="auto"/>
            <w:bottom w:val="none" w:sz="0" w:space="0" w:color="auto"/>
            <w:right w:val="none" w:sz="0" w:space="0" w:color="auto"/>
          </w:divBdr>
        </w:div>
      </w:divsChild>
    </w:div>
    <w:div w:id="417941347">
      <w:bodyDiv w:val="1"/>
      <w:marLeft w:val="0"/>
      <w:marRight w:val="0"/>
      <w:marTop w:val="0"/>
      <w:marBottom w:val="0"/>
      <w:divBdr>
        <w:top w:val="none" w:sz="0" w:space="0" w:color="auto"/>
        <w:left w:val="none" w:sz="0" w:space="0" w:color="auto"/>
        <w:bottom w:val="none" w:sz="0" w:space="0" w:color="auto"/>
        <w:right w:val="none" w:sz="0" w:space="0" w:color="auto"/>
      </w:divBdr>
    </w:div>
    <w:div w:id="437022126">
      <w:bodyDiv w:val="1"/>
      <w:marLeft w:val="0"/>
      <w:marRight w:val="0"/>
      <w:marTop w:val="0"/>
      <w:marBottom w:val="0"/>
      <w:divBdr>
        <w:top w:val="none" w:sz="0" w:space="0" w:color="auto"/>
        <w:left w:val="none" w:sz="0" w:space="0" w:color="auto"/>
        <w:bottom w:val="none" w:sz="0" w:space="0" w:color="auto"/>
        <w:right w:val="none" w:sz="0" w:space="0" w:color="auto"/>
      </w:divBdr>
      <w:divsChild>
        <w:div w:id="148794850">
          <w:marLeft w:val="0"/>
          <w:marRight w:val="0"/>
          <w:marTop w:val="0"/>
          <w:marBottom w:val="0"/>
          <w:divBdr>
            <w:top w:val="none" w:sz="0" w:space="0" w:color="auto"/>
            <w:left w:val="none" w:sz="0" w:space="0" w:color="auto"/>
            <w:bottom w:val="none" w:sz="0" w:space="0" w:color="auto"/>
            <w:right w:val="none" w:sz="0" w:space="0" w:color="auto"/>
          </w:divBdr>
        </w:div>
      </w:divsChild>
    </w:div>
    <w:div w:id="932202888">
      <w:bodyDiv w:val="1"/>
      <w:marLeft w:val="0"/>
      <w:marRight w:val="0"/>
      <w:marTop w:val="0"/>
      <w:marBottom w:val="0"/>
      <w:divBdr>
        <w:top w:val="none" w:sz="0" w:space="0" w:color="auto"/>
        <w:left w:val="none" w:sz="0" w:space="0" w:color="auto"/>
        <w:bottom w:val="none" w:sz="0" w:space="0" w:color="auto"/>
        <w:right w:val="none" w:sz="0" w:space="0" w:color="auto"/>
      </w:divBdr>
    </w:div>
    <w:div w:id="1010258863">
      <w:bodyDiv w:val="1"/>
      <w:marLeft w:val="0"/>
      <w:marRight w:val="0"/>
      <w:marTop w:val="0"/>
      <w:marBottom w:val="0"/>
      <w:divBdr>
        <w:top w:val="none" w:sz="0" w:space="0" w:color="auto"/>
        <w:left w:val="none" w:sz="0" w:space="0" w:color="auto"/>
        <w:bottom w:val="none" w:sz="0" w:space="0" w:color="auto"/>
        <w:right w:val="none" w:sz="0" w:space="0" w:color="auto"/>
      </w:divBdr>
      <w:divsChild>
        <w:div w:id="719131848">
          <w:marLeft w:val="0"/>
          <w:marRight w:val="0"/>
          <w:marTop w:val="0"/>
          <w:marBottom w:val="0"/>
          <w:divBdr>
            <w:top w:val="none" w:sz="0" w:space="0" w:color="auto"/>
            <w:left w:val="none" w:sz="0" w:space="0" w:color="auto"/>
            <w:bottom w:val="none" w:sz="0" w:space="0" w:color="auto"/>
            <w:right w:val="none" w:sz="0" w:space="0" w:color="auto"/>
          </w:divBdr>
        </w:div>
      </w:divsChild>
    </w:div>
    <w:div w:id="1607081825">
      <w:bodyDiv w:val="1"/>
      <w:marLeft w:val="0"/>
      <w:marRight w:val="0"/>
      <w:marTop w:val="0"/>
      <w:marBottom w:val="0"/>
      <w:divBdr>
        <w:top w:val="none" w:sz="0" w:space="0" w:color="auto"/>
        <w:left w:val="none" w:sz="0" w:space="0" w:color="auto"/>
        <w:bottom w:val="none" w:sz="0" w:space="0" w:color="auto"/>
        <w:right w:val="none" w:sz="0" w:space="0" w:color="auto"/>
      </w:divBdr>
      <w:divsChild>
        <w:div w:id="500238579">
          <w:marLeft w:val="0"/>
          <w:marRight w:val="0"/>
          <w:marTop w:val="0"/>
          <w:marBottom w:val="0"/>
          <w:divBdr>
            <w:top w:val="none" w:sz="0" w:space="0" w:color="auto"/>
            <w:left w:val="none" w:sz="0" w:space="0" w:color="auto"/>
            <w:bottom w:val="none" w:sz="0" w:space="0" w:color="auto"/>
            <w:right w:val="none" w:sz="0" w:space="0" w:color="auto"/>
          </w:divBdr>
        </w:div>
      </w:divsChild>
    </w:div>
    <w:div w:id="1610428611">
      <w:bodyDiv w:val="1"/>
      <w:marLeft w:val="0"/>
      <w:marRight w:val="0"/>
      <w:marTop w:val="0"/>
      <w:marBottom w:val="0"/>
      <w:divBdr>
        <w:top w:val="none" w:sz="0" w:space="0" w:color="auto"/>
        <w:left w:val="none" w:sz="0" w:space="0" w:color="auto"/>
        <w:bottom w:val="none" w:sz="0" w:space="0" w:color="auto"/>
        <w:right w:val="none" w:sz="0" w:space="0" w:color="auto"/>
      </w:divBdr>
      <w:divsChild>
        <w:div w:id="1486044403">
          <w:marLeft w:val="0"/>
          <w:marRight w:val="0"/>
          <w:marTop w:val="0"/>
          <w:marBottom w:val="0"/>
          <w:divBdr>
            <w:top w:val="none" w:sz="0" w:space="0" w:color="auto"/>
            <w:left w:val="none" w:sz="0" w:space="0" w:color="auto"/>
            <w:bottom w:val="none" w:sz="0" w:space="0" w:color="auto"/>
            <w:right w:val="none" w:sz="0" w:space="0" w:color="auto"/>
          </w:divBdr>
        </w:div>
      </w:divsChild>
    </w:div>
    <w:div w:id="1632202636">
      <w:bodyDiv w:val="1"/>
      <w:marLeft w:val="0"/>
      <w:marRight w:val="0"/>
      <w:marTop w:val="0"/>
      <w:marBottom w:val="0"/>
      <w:divBdr>
        <w:top w:val="none" w:sz="0" w:space="0" w:color="auto"/>
        <w:left w:val="none" w:sz="0" w:space="0" w:color="auto"/>
        <w:bottom w:val="none" w:sz="0" w:space="0" w:color="auto"/>
        <w:right w:val="none" w:sz="0" w:space="0" w:color="auto"/>
      </w:divBdr>
    </w:div>
    <w:div w:id="1828672602">
      <w:bodyDiv w:val="1"/>
      <w:marLeft w:val="0"/>
      <w:marRight w:val="0"/>
      <w:marTop w:val="0"/>
      <w:marBottom w:val="0"/>
      <w:divBdr>
        <w:top w:val="none" w:sz="0" w:space="0" w:color="auto"/>
        <w:left w:val="none" w:sz="0" w:space="0" w:color="auto"/>
        <w:bottom w:val="none" w:sz="0" w:space="0" w:color="auto"/>
        <w:right w:val="none" w:sz="0" w:space="0" w:color="auto"/>
      </w:divBdr>
      <w:divsChild>
        <w:div w:id="235164861">
          <w:marLeft w:val="0"/>
          <w:marRight w:val="0"/>
          <w:marTop w:val="0"/>
          <w:marBottom w:val="0"/>
          <w:divBdr>
            <w:top w:val="none" w:sz="0" w:space="0" w:color="auto"/>
            <w:left w:val="none" w:sz="0" w:space="0" w:color="auto"/>
            <w:bottom w:val="none" w:sz="0" w:space="0" w:color="auto"/>
            <w:right w:val="none" w:sz="0" w:space="0" w:color="auto"/>
          </w:divBdr>
        </w:div>
      </w:divsChild>
    </w:div>
    <w:div w:id="1939488494">
      <w:bodyDiv w:val="1"/>
      <w:marLeft w:val="0"/>
      <w:marRight w:val="0"/>
      <w:marTop w:val="0"/>
      <w:marBottom w:val="0"/>
      <w:divBdr>
        <w:top w:val="none" w:sz="0" w:space="0" w:color="auto"/>
        <w:left w:val="none" w:sz="0" w:space="0" w:color="auto"/>
        <w:bottom w:val="none" w:sz="0" w:space="0" w:color="auto"/>
        <w:right w:val="none" w:sz="0" w:space="0" w:color="auto"/>
      </w:divBdr>
      <w:divsChild>
        <w:div w:id="968824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s>
</file>

<file path=word/_rels/header2.xml.rels><?xml version="1.0" encoding="UTF-8" standalone="yes"?>
<Relationships xmlns="http://schemas.openxmlformats.org/package/2006/relationships"><Relationship Id="rId3" Type="http://schemas.openxmlformats.org/officeDocument/2006/relationships/hyperlink" Target="file:///C:\Users\sknox\AppData\Local\Microsoft\Windows\INetCache\Content.Outlook\I0388NGC\artsaccess.com.au" TargetMode="External"/><Relationship Id="rId2" Type="http://schemas.openxmlformats.org/officeDocument/2006/relationships/hyperlink" Target="mailto:info@artsaccess.com.au"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mith54620\Downloads\lhfaq.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B4AA5E778C8241BA18BFAF54DA6338" ma:contentTypeVersion="13" ma:contentTypeDescription="Create a new document." ma:contentTypeScope="" ma:versionID="78f65bc9bd7e1e37ac23ebd1766c03f4">
  <xsd:schema xmlns:xsd="http://www.w3.org/2001/XMLSchema" xmlns:xs="http://www.w3.org/2001/XMLSchema" xmlns:p="http://schemas.microsoft.com/office/2006/metadata/properties" xmlns:ns3="fc653608-8ccf-4924-8158-5cddc6722fe7" xmlns:ns4="30eed31f-e378-494f-a4db-6e256832e856" targetNamespace="http://schemas.microsoft.com/office/2006/metadata/properties" ma:root="true" ma:fieldsID="83d07840e7da8f2402b896a587f30398" ns3:_="" ns4:_="">
    <xsd:import namespace="fc653608-8ccf-4924-8158-5cddc6722fe7"/>
    <xsd:import namespace="30eed31f-e378-494f-a4db-6e256832e8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53608-8ccf-4924-8158-5cddc6722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eed31f-e378-494f-a4db-6e256832e8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4E75ED-0D84-4229-8824-04C0F1B01EC7}">
  <ds:schemaRefs>
    <ds:schemaRef ds:uri="http://schemas.openxmlformats.org/officeDocument/2006/bibliography"/>
  </ds:schemaRefs>
</ds:datastoreItem>
</file>

<file path=customXml/itemProps2.xml><?xml version="1.0" encoding="utf-8"?>
<ds:datastoreItem xmlns:ds="http://schemas.openxmlformats.org/officeDocument/2006/customXml" ds:itemID="{05AF1B00-B633-4460-839C-89B8AD7BE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653608-8ccf-4924-8158-5cddc6722fe7"/>
    <ds:schemaRef ds:uri="30eed31f-e378-494f-a4db-6e256832e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5830C-A1EB-449E-856F-270697663A5C}">
  <ds:schemaRefs>
    <ds:schemaRef ds:uri="http://schemas.microsoft.com/sharepoint/v3/contenttype/forms"/>
  </ds:schemaRefs>
</ds:datastoreItem>
</file>

<file path=customXml/itemProps4.xml><?xml version="1.0" encoding="utf-8"?>
<ds:datastoreItem xmlns:ds="http://schemas.openxmlformats.org/officeDocument/2006/customXml" ds:itemID="{67518C04-F850-46C7-B420-58E61EE1AC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lhfaq</Template>
  <TotalTime>168</TotalTime>
  <Pages>13</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FAQ for the Lesley Hall Scholarship</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 for the Lesley Hall Scholarship</dc:title>
  <dc:subject/>
  <dc:creator>Tania Smith</dc:creator>
  <cp:keywords/>
  <dc:description/>
  <cp:lastModifiedBy>Tania Smith</cp:lastModifiedBy>
  <cp:revision>36</cp:revision>
  <dcterms:created xsi:type="dcterms:W3CDTF">2022-06-29T00:08:00Z</dcterms:created>
  <dcterms:modified xsi:type="dcterms:W3CDTF">2022-07-06T00:57:00Z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0x0101003FB4AA5E778C8241BA18BFAF54DA6338</vt:lpwstr>
  </property>
</Properties>
</file>