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A70EB4" w14:textId="5047FD26" w:rsidR="00C57750" w:rsidRDefault="72BB44B1" w:rsidP="00C57750">
      <w:pPr>
        <w:pStyle w:val="Heading1"/>
      </w:pPr>
      <w:r>
        <w:t>Pre-Snug</w:t>
      </w:r>
      <w:r w:rsidR="005F3467">
        <w:t xml:space="preserve"> Rock Social Meetups</w:t>
      </w:r>
    </w:p>
    <w:p w14:paraId="40FBCA85" w14:textId="77777777" w:rsidR="005F3467" w:rsidRDefault="005F3467" w:rsidP="005F3467">
      <w:r>
        <w:t>At the social meetups, you can:</w:t>
      </w:r>
    </w:p>
    <w:p w14:paraId="75145FF7" w14:textId="77777777" w:rsidR="005F3467" w:rsidRDefault="005F3467" w:rsidP="005F3467">
      <w:pPr>
        <w:pStyle w:val="ListParagraph"/>
        <w:numPr>
          <w:ilvl w:val="0"/>
          <w:numId w:val="5"/>
        </w:numPr>
      </w:pPr>
      <w:r>
        <w:t>get to know the space</w:t>
      </w:r>
    </w:p>
    <w:p w14:paraId="29B280DE" w14:textId="77777777" w:rsidR="005F3467" w:rsidRDefault="005F3467" w:rsidP="005F3467">
      <w:pPr>
        <w:pStyle w:val="ListParagraph"/>
        <w:numPr>
          <w:ilvl w:val="0"/>
          <w:numId w:val="5"/>
        </w:numPr>
      </w:pPr>
      <w:r>
        <w:t>go through what you can expect on the day with the staff</w:t>
      </w:r>
    </w:p>
    <w:p w14:paraId="40067B1F" w14:textId="77777777" w:rsidR="005F3467" w:rsidRDefault="005F3467" w:rsidP="005F3467">
      <w:pPr>
        <w:pStyle w:val="ListParagraph"/>
        <w:numPr>
          <w:ilvl w:val="0"/>
          <w:numId w:val="5"/>
        </w:numPr>
      </w:pPr>
      <w:r>
        <w:t>meet other people who will be there on the day as audience and staff members.</w:t>
      </w:r>
    </w:p>
    <w:p w14:paraId="53AE301F" w14:textId="312172F5" w:rsidR="005F3467" w:rsidRDefault="005F3467" w:rsidP="005F3467">
      <w:r>
        <w:t xml:space="preserve">The meetups will be at The Push, </w:t>
      </w:r>
      <w:r w:rsidR="00B34710">
        <w:t>and Music Market, Collingwood Yards</w:t>
      </w:r>
      <w:r>
        <w:t>.</w:t>
      </w:r>
    </w:p>
    <w:p w14:paraId="2A731C56" w14:textId="77777777" w:rsidR="005F3467" w:rsidRDefault="005F3467" w:rsidP="005F3467">
      <w:r w:rsidRPr="00154A33">
        <w:rPr>
          <w:b/>
          <w:bCs/>
        </w:rPr>
        <w:t>Under 18s Meetup</w:t>
      </w:r>
      <w:r>
        <w:t>: Wednesday 7 December, 4:30 – 6 pm</w:t>
      </w:r>
    </w:p>
    <w:p w14:paraId="27EBF61E" w14:textId="6B17CD18" w:rsidR="00C57750" w:rsidRDefault="005F3467" w:rsidP="005F3467">
      <w:r w:rsidRPr="5C643DAB">
        <w:rPr>
          <w:b/>
          <w:bCs/>
        </w:rPr>
        <w:t>18 and Over Meetup</w:t>
      </w:r>
      <w:r>
        <w:t>: Thursday 8 December, 6 – 7:30 pm.</w:t>
      </w:r>
      <w:r w:rsidR="00BB1DC0">
        <w:t xml:space="preserve"> </w:t>
      </w:r>
    </w:p>
    <w:p w14:paraId="2CB4D894" w14:textId="60F7477B" w:rsidR="5AE510C2" w:rsidRDefault="5AE510C2" w:rsidP="5C643DAB">
      <w:r>
        <w:t xml:space="preserve">You can RSVP for a meetup when booking your tickets for Snug Rock. </w:t>
      </w:r>
    </w:p>
    <w:p w14:paraId="5A018829" w14:textId="71C6E7EC" w:rsidR="5AE510C2" w:rsidRDefault="5AE510C2" w:rsidP="5C643DAB">
      <w:r>
        <w:t xml:space="preserve">You can also email </w:t>
      </w:r>
      <w:hyperlink r:id="rId11">
        <w:r w:rsidRPr="5C643DAB">
          <w:rPr>
            <w:rStyle w:val="Hyperlink"/>
          </w:rPr>
          <w:t>rsvp@artsaccess.com.au</w:t>
        </w:r>
      </w:hyperlink>
      <w:r>
        <w:t xml:space="preserve"> or contact 03 9699 8299 (voice only)/ 0477 860 955 (text or voice).</w:t>
      </w:r>
    </w:p>
    <w:p w14:paraId="224DB7DD" w14:textId="1954771D" w:rsidR="00C57750" w:rsidRPr="00C57750" w:rsidRDefault="005F3467" w:rsidP="00C57750">
      <w:pPr>
        <w:pStyle w:val="Heading2"/>
      </w:pPr>
      <w:r>
        <w:t>Facilitators</w:t>
      </w:r>
    </w:p>
    <w:p w14:paraId="328B2CFC" w14:textId="77777777" w:rsidR="005F3467" w:rsidRDefault="005F3467" w:rsidP="005F3467">
      <w:r w:rsidRPr="005F3467">
        <w:rPr>
          <w:b/>
          <w:bCs/>
        </w:rPr>
        <w:t>Jess Healy</w:t>
      </w:r>
      <w:r>
        <w:t xml:space="preserve">: Jess Healy is a Producer and Youth Councillor based in Melbourne. She has been an active member of the Frankston </w:t>
      </w:r>
      <w:proofErr w:type="spellStart"/>
      <w:r>
        <w:t>FReeZA</w:t>
      </w:r>
      <w:proofErr w:type="spellEnd"/>
      <w:r>
        <w:t xml:space="preserve"> group and Youth Council for 2 years, alongside hosting her own Podcast (featuring artists like Ash Grunwald and The Pierce Brothers) and producing scores for local and student films.</w:t>
      </w:r>
    </w:p>
    <w:p w14:paraId="710AF8E2" w14:textId="77777777" w:rsidR="005F3467" w:rsidRDefault="005F3467" w:rsidP="005F3467">
      <w:r w:rsidRPr="005F3467">
        <w:rPr>
          <w:b/>
          <w:bCs/>
        </w:rPr>
        <w:t>Jay Mifsud</w:t>
      </w:r>
      <w:r>
        <w:t>: Jay is a youth advocate in the contemporary creative industry. They are a youth worker at creative arts facility Jets Studios, and they have 8 years of experience conceptualising and managing all-ages events, managing local talent, and producing media projects for local government youth services.</w:t>
      </w:r>
    </w:p>
    <w:p w14:paraId="59C01A1C" w14:textId="4BE2167A" w:rsidR="00C57750" w:rsidRDefault="00154A33" w:rsidP="00154A33">
      <w:pPr>
        <w:pStyle w:val="Heading2"/>
      </w:pPr>
      <w:r>
        <w:lastRenderedPageBreak/>
        <w:t>Food/drinks</w:t>
      </w:r>
    </w:p>
    <w:p w14:paraId="6D702415" w14:textId="246953B0" w:rsidR="00154A33" w:rsidRDefault="00154A33" w:rsidP="00154A33">
      <w:r>
        <w:t xml:space="preserve">There will be tea, coffee, juice, </w:t>
      </w:r>
      <w:bookmarkStart w:id="0" w:name="_Int_JeKKusaW"/>
      <w:r w:rsidR="62609C3C">
        <w:t>water,</w:t>
      </w:r>
      <w:bookmarkEnd w:id="0"/>
      <w:r>
        <w:t xml:space="preserve"> and light snacks available – popcorn, chips, biscuits, fruit, vegetables, dip. </w:t>
      </w:r>
      <w:bookmarkStart w:id="1" w:name="_Int_iGClUfIH"/>
      <w:r>
        <w:t>We’ll</w:t>
      </w:r>
      <w:bookmarkEnd w:id="1"/>
      <w:r>
        <w:t xml:space="preserve"> make sure there are vegan and gluten free options, and everything will be nut-free. </w:t>
      </w:r>
    </w:p>
    <w:p w14:paraId="0E23F377" w14:textId="6D5DD237" w:rsidR="00154A33" w:rsidRDefault="00154A33" w:rsidP="00154A33">
      <w:pPr>
        <w:pStyle w:val="Heading2"/>
      </w:pPr>
      <w:r>
        <w:t>What happens at the Meetups</w:t>
      </w:r>
    </w:p>
    <w:p w14:paraId="5C4DC5A9" w14:textId="32BA6BC7" w:rsidR="00154A33" w:rsidRDefault="00154A33" w:rsidP="00154A33">
      <w:pPr>
        <w:pStyle w:val="ListParagraph"/>
        <w:numPr>
          <w:ilvl w:val="0"/>
          <w:numId w:val="6"/>
        </w:numPr>
      </w:pPr>
      <w:r w:rsidRPr="00154A33">
        <w:t>Welcome, name tags with pronouns, making tea, eating snacks</w:t>
      </w:r>
    </w:p>
    <w:p w14:paraId="6E60BBF9" w14:textId="682BFA44" w:rsidR="00154A33" w:rsidRDefault="00917B2C" w:rsidP="00154A33">
      <w:pPr>
        <w:pStyle w:val="ListParagraph"/>
        <w:numPr>
          <w:ilvl w:val="0"/>
          <w:numId w:val="6"/>
        </w:numPr>
      </w:pPr>
      <w:r>
        <w:t>Facilitators</w:t>
      </w:r>
      <w:r w:rsidR="00154A33">
        <w:t xml:space="preserve"> introduce themselves and we introduce each other</w:t>
      </w:r>
      <w:r w:rsidR="00D76833">
        <w:t xml:space="preserve">. We might ask an ‘icebreaker’ question, for us to share </w:t>
      </w:r>
      <w:bookmarkStart w:id="2" w:name="_Int_M1EQkzCL"/>
      <w:r w:rsidR="00D76833">
        <w:t>small things</w:t>
      </w:r>
      <w:bookmarkEnd w:id="2"/>
      <w:r w:rsidR="00D76833">
        <w:t xml:space="preserve"> about each other (for example our interests, what makes us laugh, favourite food) </w:t>
      </w:r>
    </w:p>
    <w:p w14:paraId="39B9D13C" w14:textId="63C3561F" w:rsidR="00154A33" w:rsidRDefault="00154A33" w:rsidP="00154A33">
      <w:pPr>
        <w:pStyle w:val="ListParagraph"/>
        <w:numPr>
          <w:ilvl w:val="0"/>
          <w:numId w:val="6"/>
        </w:numPr>
      </w:pPr>
      <w:r>
        <w:t>Tour of The Push and Music Market</w:t>
      </w:r>
    </w:p>
    <w:p w14:paraId="67932DD5" w14:textId="1AE9950C" w:rsidR="00154A33" w:rsidRDefault="00154A33" w:rsidP="00154A33">
      <w:pPr>
        <w:pStyle w:val="ListParagraph"/>
        <w:numPr>
          <w:ilvl w:val="0"/>
          <w:numId w:val="6"/>
        </w:numPr>
      </w:pPr>
      <w:r>
        <w:t xml:space="preserve">Questions, Hangout, Farewell </w:t>
      </w:r>
    </w:p>
    <w:p w14:paraId="0E07B645" w14:textId="0519439A" w:rsidR="00154A33" w:rsidRDefault="00154A33" w:rsidP="00154A33">
      <w:pPr>
        <w:pStyle w:val="Heading2"/>
      </w:pPr>
      <w:r>
        <w:t>How to Find Us</w:t>
      </w:r>
    </w:p>
    <w:p w14:paraId="35431894" w14:textId="6F9CBEB0" w:rsidR="00154A33" w:rsidRDefault="5A6B385F" w:rsidP="00154A33">
      <w:r>
        <w:t>Pre-Snug</w:t>
      </w:r>
      <w:r w:rsidR="00154A33">
        <w:t xml:space="preserve"> Rock Social Meetups are held at The Push, Collingwood Yards</w:t>
      </w:r>
      <w:r w:rsidR="00D76833">
        <w:t xml:space="preserve"> (Under 18s) and Music Market, Collingwood Yards (Over 18s)</w:t>
      </w:r>
      <w:r w:rsidR="00154A33">
        <w:t xml:space="preserve">. </w:t>
      </w:r>
    </w:p>
    <w:p w14:paraId="293E1B4A" w14:textId="77777777" w:rsidR="00154A33" w:rsidRDefault="00154A33" w:rsidP="00D76833">
      <w:pPr>
        <w:pStyle w:val="Heading3"/>
      </w:pPr>
      <w:r>
        <w:t xml:space="preserve">The Push Studio: </w:t>
      </w:r>
    </w:p>
    <w:p w14:paraId="4EA9BD40" w14:textId="77777777" w:rsidR="00154A33" w:rsidRDefault="00154A33" w:rsidP="00D76833">
      <w:pPr>
        <w:pStyle w:val="ListParagraph"/>
        <w:numPr>
          <w:ilvl w:val="0"/>
          <w:numId w:val="0"/>
        </w:numPr>
        <w:ind w:left="720"/>
      </w:pPr>
      <w:r>
        <w:t>•</w:t>
      </w:r>
      <w:r>
        <w:tab/>
        <w:t>The Push is on Level 1 and Level 2 of the Lock Building at Collingwood Yards, 35 Johnston Street, Collingwood</w:t>
      </w:r>
    </w:p>
    <w:p w14:paraId="60CE1225" w14:textId="77777777" w:rsidR="00154A33" w:rsidRDefault="00154A33" w:rsidP="00D76833">
      <w:pPr>
        <w:pStyle w:val="ListParagraph"/>
        <w:numPr>
          <w:ilvl w:val="0"/>
          <w:numId w:val="0"/>
        </w:numPr>
        <w:ind w:left="720"/>
      </w:pPr>
      <w:r>
        <w:t>•</w:t>
      </w:r>
      <w:r>
        <w:tab/>
        <w:t>The Social Meetup will be held on Level 1 in the studio and the office outside.</w:t>
      </w:r>
    </w:p>
    <w:p w14:paraId="5C9B03BC" w14:textId="080E6636" w:rsidR="00154A33" w:rsidRDefault="00154A33" w:rsidP="00D76833">
      <w:pPr>
        <w:pStyle w:val="ListParagraph"/>
        <w:numPr>
          <w:ilvl w:val="0"/>
          <w:numId w:val="0"/>
        </w:numPr>
        <w:ind w:left="720"/>
      </w:pPr>
      <w:r>
        <w:t>•</w:t>
      </w:r>
      <w:r>
        <w:tab/>
        <w:t>Direct access to the Lock Building is via the gated entry on Johnston Street, next door to The Tote</w:t>
      </w:r>
      <w:bookmarkStart w:id="3" w:name="_Int_WYytyjVh"/>
      <w:r w:rsidR="1C402B91">
        <w:t xml:space="preserve">. </w:t>
      </w:r>
      <w:bookmarkEnd w:id="3"/>
    </w:p>
    <w:p w14:paraId="75F1808E" w14:textId="76C90BC3" w:rsidR="00154A33" w:rsidRDefault="00154A33" w:rsidP="00D76833">
      <w:pPr>
        <w:pStyle w:val="ListParagraph"/>
        <w:numPr>
          <w:ilvl w:val="0"/>
          <w:numId w:val="0"/>
        </w:numPr>
        <w:ind w:left="720"/>
      </w:pPr>
      <w:r>
        <w:t>•</w:t>
      </w:r>
      <w:r>
        <w:tab/>
        <w:t>You can access Level 1 via the stairs or a lift (</w:t>
      </w:r>
      <w:hyperlink r:id="rId12" w:history="1">
        <w:r w:rsidRPr="00D76833">
          <w:rPr>
            <w:rStyle w:val="Hyperlink"/>
          </w:rPr>
          <w:t>as outlined on th</w:t>
        </w:r>
        <w:r w:rsidR="00D76833" w:rsidRPr="00D76833">
          <w:rPr>
            <w:rStyle w:val="Hyperlink"/>
          </w:rPr>
          <w:t>is</w:t>
        </w:r>
        <w:r w:rsidRPr="00D76833">
          <w:rPr>
            <w:rStyle w:val="Hyperlink"/>
          </w:rPr>
          <w:t xml:space="preserve"> map</w:t>
        </w:r>
      </w:hyperlink>
      <w:r>
        <w:t>)</w:t>
      </w:r>
    </w:p>
    <w:p w14:paraId="4CDDAF5C" w14:textId="77777777" w:rsidR="00154A33" w:rsidRDefault="00154A33" w:rsidP="00D76833">
      <w:pPr>
        <w:pStyle w:val="Heading3"/>
      </w:pPr>
      <w:r>
        <w:t>Music Market:</w:t>
      </w:r>
    </w:p>
    <w:p w14:paraId="6F9D4C4A" w14:textId="77777777" w:rsidR="00154A33" w:rsidRDefault="00154A33" w:rsidP="00D76833">
      <w:pPr>
        <w:pStyle w:val="ListParagraph"/>
        <w:numPr>
          <w:ilvl w:val="0"/>
          <w:numId w:val="0"/>
        </w:numPr>
        <w:ind w:left="720"/>
      </w:pPr>
      <w:r>
        <w:t>•</w:t>
      </w:r>
      <w:r>
        <w:tab/>
        <w:t>The Music Market is in Unit B3/35 Johnston Street, Collingwood Yards, Collingwood 3066.</w:t>
      </w:r>
    </w:p>
    <w:p w14:paraId="008493FE" w14:textId="77777777" w:rsidR="00154A33" w:rsidRDefault="00154A33" w:rsidP="00D76833">
      <w:pPr>
        <w:pStyle w:val="ListParagraph"/>
        <w:numPr>
          <w:ilvl w:val="0"/>
          <w:numId w:val="0"/>
        </w:numPr>
        <w:ind w:left="720"/>
      </w:pPr>
      <w:r>
        <w:t>•</w:t>
      </w:r>
      <w:r>
        <w:tab/>
        <w:t>The Social Meet up on Thursday will be held in the Music Market Events Space</w:t>
      </w:r>
    </w:p>
    <w:p w14:paraId="792E3A55" w14:textId="77777777" w:rsidR="00154A33" w:rsidRDefault="00154A33" w:rsidP="00D76833">
      <w:pPr>
        <w:pStyle w:val="ListParagraph"/>
        <w:numPr>
          <w:ilvl w:val="0"/>
          <w:numId w:val="0"/>
        </w:numPr>
        <w:ind w:left="720"/>
      </w:pPr>
      <w:r>
        <w:lastRenderedPageBreak/>
        <w:t>•</w:t>
      </w:r>
      <w:r>
        <w:tab/>
        <w:t>The Music Market Events Space is accessible via the Art Deco’ entrance on Johnston Street (perpendicular to Budd Street). This will bring you into a courtyard where you can take the lift or stairs to upper ground, then turn right into Music Market.</w:t>
      </w:r>
    </w:p>
    <w:p w14:paraId="2A65FB3F" w14:textId="52CD0726" w:rsidR="00541CBB" w:rsidRPr="00541CBB" w:rsidRDefault="00154A33" w:rsidP="00D76833">
      <w:pPr>
        <w:pStyle w:val="ListParagraph"/>
        <w:numPr>
          <w:ilvl w:val="0"/>
          <w:numId w:val="0"/>
        </w:numPr>
        <w:ind w:left="720"/>
      </w:pPr>
      <w:r>
        <w:t>•</w:t>
      </w:r>
      <w:r>
        <w:tab/>
        <w:t>Entry is also available from the Johnston Street entrance under the Collingwood Yards Arrow; this entrance has cobblestone flooring.</w:t>
      </w:r>
    </w:p>
    <w:sectPr w:rsidR="00541CBB" w:rsidRPr="00541CBB" w:rsidSect="00F604E9">
      <w:headerReference w:type="default" r:id="rId13"/>
      <w:footerReference w:type="default" r:id="rId14"/>
      <w:headerReference w:type="first" r:id="rId15"/>
      <w:footerReference w:type="first" r:id="rId16"/>
      <w:pgSz w:w="11906" w:h="16838"/>
      <w:pgMar w:top="1440" w:right="1440" w:bottom="1440" w:left="1440" w:header="708" w:footer="54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5D133D" w14:textId="77777777" w:rsidR="009B4D9A" w:rsidRDefault="009B4D9A" w:rsidP="00F604E9">
      <w:pPr>
        <w:spacing w:after="0" w:line="240" w:lineRule="auto"/>
      </w:pPr>
      <w:r>
        <w:separator/>
      </w:r>
    </w:p>
  </w:endnote>
  <w:endnote w:type="continuationSeparator" w:id="0">
    <w:p w14:paraId="6B4FB6EB" w14:textId="77777777" w:rsidR="009B4D9A" w:rsidRDefault="009B4D9A" w:rsidP="00F604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448654420"/>
      <w:docPartObj>
        <w:docPartGallery w:val="Page Numbers (Bottom of Page)"/>
        <w:docPartUnique/>
      </w:docPartObj>
    </w:sdtPr>
    <w:sdtContent>
      <w:sdt>
        <w:sdtPr>
          <w:id w:val="1932848796"/>
          <w:docPartObj>
            <w:docPartGallery w:val="Page Numbers (Top of Page)"/>
            <w:docPartUnique/>
          </w:docPartObj>
        </w:sdtPr>
        <w:sdtContent>
          <w:p w14:paraId="0029B43D" w14:textId="7A052671" w:rsidR="00541CBB" w:rsidRDefault="00E0767C">
            <w:pPr>
              <w:pStyle w:val="Footer"/>
            </w:pPr>
            <w:r>
              <w:rPr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668480" behindDoc="1" locked="1" layoutInCell="1" allowOverlap="1" wp14:anchorId="69B16D14" wp14:editId="300D70F9">
                  <wp:simplePos x="0" y="0"/>
                  <wp:positionH relativeFrom="column">
                    <wp:posOffset>3586038</wp:posOffset>
                  </wp:positionH>
                  <wp:positionV relativeFrom="page">
                    <wp:posOffset>10009505</wp:posOffset>
                  </wp:positionV>
                  <wp:extent cx="3070800" cy="666000"/>
                  <wp:effectExtent l="0" t="0" r="0" b="1270"/>
                  <wp:wrapNone/>
                  <wp:docPr id="6" name="Picture 6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050" t="59026"/>
                          <a:stretch/>
                        </pic:blipFill>
                        <pic:spPr bwMode="auto">
                          <a:xfrm>
                            <a:off x="0" y="0"/>
                            <a:ext cx="3070800" cy="66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41CBB">
              <w:t xml:space="preserve">Page </w:t>
            </w:r>
            <w:r w:rsidR="00541CBB">
              <w:rPr>
                <w:b/>
                <w:bCs/>
                <w:sz w:val="24"/>
                <w:szCs w:val="24"/>
              </w:rPr>
              <w:fldChar w:fldCharType="begin"/>
            </w:r>
            <w:r w:rsidR="00541CBB">
              <w:rPr>
                <w:b/>
                <w:bCs/>
              </w:rPr>
              <w:instrText xml:space="preserve"> PAGE </w:instrText>
            </w:r>
            <w:r w:rsidR="00541CBB">
              <w:rPr>
                <w:b/>
                <w:bCs/>
                <w:sz w:val="24"/>
                <w:szCs w:val="24"/>
              </w:rPr>
              <w:fldChar w:fldCharType="separate"/>
            </w:r>
            <w:r w:rsidR="00541CBB">
              <w:rPr>
                <w:b/>
                <w:bCs/>
                <w:noProof/>
              </w:rPr>
              <w:t>2</w:t>
            </w:r>
            <w:r w:rsidR="00541CBB">
              <w:rPr>
                <w:b/>
                <w:bCs/>
                <w:sz w:val="24"/>
                <w:szCs w:val="24"/>
              </w:rPr>
              <w:fldChar w:fldCharType="end"/>
            </w:r>
            <w:r w:rsidR="00541CBB">
              <w:t xml:space="preserve"> of </w:t>
            </w:r>
            <w:r w:rsidR="00541CBB">
              <w:rPr>
                <w:b/>
                <w:bCs/>
                <w:sz w:val="24"/>
                <w:szCs w:val="24"/>
              </w:rPr>
              <w:fldChar w:fldCharType="begin"/>
            </w:r>
            <w:r w:rsidR="00541CBB">
              <w:rPr>
                <w:b/>
                <w:bCs/>
              </w:rPr>
              <w:instrText xml:space="preserve"> NUMPAGES  </w:instrText>
            </w:r>
            <w:r w:rsidR="00541CBB">
              <w:rPr>
                <w:b/>
                <w:bCs/>
                <w:sz w:val="24"/>
                <w:szCs w:val="24"/>
              </w:rPr>
              <w:fldChar w:fldCharType="separate"/>
            </w:r>
            <w:r w:rsidR="00541CBB">
              <w:rPr>
                <w:b/>
                <w:bCs/>
                <w:noProof/>
              </w:rPr>
              <w:t>2</w:t>
            </w:r>
            <w:r w:rsidR="00541CBB"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5AF43E7B" w14:textId="64144E1A" w:rsidR="00F604E9" w:rsidRDefault="00F604E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C7D746" w14:textId="77777777" w:rsidR="00E0767C" w:rsidRDefault="00E0767C">
    <w:pPr>
      <w:pStyle w:val="Footer"/>
      <w:rPr>
        <w:b/>
        <w:bCs/>
        <w:noProof/>
        <w:sz w:val="24"/>
        <w:szCs w:val="24"/>
      </w:rPr>
    </w:pPr>
  </w:p>
  <w:p w14:paraId="188D483F" w14:textId="5767A8E9" w:rsidR="00541CBB" w:rsidRDefault="00E0767C">
    <w:pPr>
      <w:pStyle w:val="Footer"/>
    </w:pPr>
    <w:r>
      <w:rPr>
        <w:b/>
        <w:bCs/>
        <w:noProof/>
        <w:sz w:val="24"/>
        <w:szCs w:val="24"/>
      </w:rPr>
      <w:drawing>
        <wp:anchor distT="0" distB="0" distL="114300" distR="114300" simplePos="0" relativeHeight="251666432" behindDoc="1" locked="1" layoutInCell="1" allowOverlap="1" wp14:anchorId="31978D81" wp14:editId="50F4F19F">
          <wp:simplePos x="0" y="0"/>
          <wp:positionH relativeFrom="column">
            <wp:posOffset>3578087</wp:posOffset>
          </wp:positionH>
          <wp:positionV relativeFrom="page">
            <wp:posOffset>9977120</wp:posOffset>
          </wp:positionV>
          <wp:extent cx="3070800" cy="666000"/>
          <wp:effectExtent l="0" t="0" r="0" b="1270"/>
          <wp:wrapNone/>
          <wp:docPr id="5" name="Picture 5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5050" t="59026"/>
                  <a:stretch/>
                </pic:blipFill>
                <pic:spPr bwMode="auto">
                  <a:xfrm>
                    <a:off x="0" y="0"/>
                    <a:ext cx="3070800" cy="6660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41CBB">
      <w:t xml:space="preserve">Page </w:t>
    </w:r>
    <w:r w:rsidR="00541CBB">
      <w:rPr>
        <w:b/>
        <w:bCs/>
        <w:sz w:val="24"/>
        <w:szCs w:val="24"/>
      </w:rPr>
      <w:fldChar w:fldCharType="begin"/>
    </w:r>
    <w:r w:rsidR="00541CBB">
      <w:rPr>
        <w:b/>
        <w:bCs/>
      </w:rPr>
      <w:instrText xml:space="preserve"> PAGE </w:instrText>
    </w:r>
    <w:r w:rsidR="00541CBB">
      <w:rPr>
        <w:b/>
        <w:bCs/>
        <w:sz w:val="24"/>
        <w:szCs w:val="24"/>
      </w:rPr>
      <w:fldChar w:fldCharType="separate"/>
    </w:r>
    <w:r w:rsidR="00541CBB">
      <w:rPr>
        <w:b/>
        <w:bCs/>
        <w:noProof/>
      </w:rPr>
      <w:t>2</w:t>
    </w:r>
    <w:r w:rsidR="00541CBB">
      <w:rPr>
        <w:b/>
        <w:bCs/>
        <w:sz w:val="24"/>
        <w:szCs w:val="24"/>
      </w:rPr>
      <w:fldChar w:fldCharType="end"/>
    </w:r>
    <w:r w:rsidR="00541CBB">
      <w:t xml:space="preserve"> of </w:t>
    </w:r>
    <w:r w:rsidR="00541CBB">
      <w:rPr>
        <w:b/>
        <w:bCs/>
        <w:sz w:val="24"/>
        <w:szCs w:val="24"/>
      </w:rPr>
      <w:fldChar w:fldCharType="begin"/>
    </w:r>
    <w:r w:rsidR="00541CBB">
      <w:rPr>
        <w:b/>
        <w:bCs/>
      </w:rPr>
      <w:instrText xml:space="preserve"> NUMPAGES  </w:instrText>
    </w:r>
    <w:r w:rsidR="00541CBB">
      <w:rPr>
        <w:b/>
        <w:bCs/>
        <w:sz w:val="24"/>
        <w:szCs w:val="24"/>
      </w:rPr>
      <w:fldChar w:fldCharType="separate"/>
    </w:r>
    <w:r w:rsidR="00541CBB">
      <w:rPr>
        <w:b/>
        <w:bCs/>
        <w:noProof/>
      </w:rPr>
      <w:t>2</w:t>
    </w:r>
    <w:r w:rsidR="00541CBB">
      <w:rPr>
        <w:b/>
        <w:bCs/>
        <w:sz w:val="24"/>
        <w:szCs w:val="24"/>
      </w:rPr>
      <w:fldChar w:fldCharType="end"/>
    </w:r>
  </w:p>
  <w:p w14:paraId="7F1960E4" w14:textId="77777777" w:rsidR="00F604E9" w:rsidRDefault="00F604E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0BDB86" w14:textId="77777777" w:rsidR="009B4D9A" w:rsidRDefault="009B4D9A" w:rsidP="00F604E9">
      <w:pPr>
        <w:spacing w:after="0" w:line="240" w:lineRule="auto"/>
      </w:pPr>
      <w:r>
        <w:separator/>
      </w:r>
    </w:p>
  </w:footnote>
  <w:footnote w:type="continuationSeparator" w:id="0">
    <w:p w14:paraId="129F187F" w14:textId="77777777" w:rsidR="009B4D9A" w:rsidRDefault="009B4D9A" w:rsidP="00F604E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69C3AD" w14:textId="77777777" w:rsidR="002B0F13" w:rsidRDefault="00541CBB" w:rsidP="006658AE">
    <w:pPr>
      <w:pStyle w:val="Header"/>
      <w:tabs>
        <w:tab w:val="clear" w:pos="9026"/>
      </w:tabs>
    </w:pPr>
    <w:r>
      <w:rPr>
        <w:noProof/>
      </w:rPr>
      <w:drawing>
        <wp:anchor distT="0" distB="0" distL="114300" distR="114300" simplePos="0" relativeHeight="251663360" behindDoc="0" locked="1" layoutInCell="1" allowOverlap="1" wp14:anchorId="69A938F9" wp14:editId="7EDD9B2F">
          <wp:simplePos x="0" y="0"/>
          <wp:positionH relativeFrom="column">
            <wp:posOffset>4686935</wp:posOffset>
          </wp:positionH>
          <wp:positionV relativeFrom="page">
            <wp:posOffset>346075</wp:posOffset>
          </wp:positionV>
          <wp:extent cx="1018540" cy="500380"/>
          <wp:effectExtent l="0" t="0" r="0" b="0"/>
          <wp:wrapNone/>
          <wp:docPr id="49" name="Picture 49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" name="Picture 49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018540" cy="5003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t xml:space="preserve"> </w:t>
    </w:r>
  </w:p>
  <w:p w14:paraId="1A84BA16" w14:textId="77777777" w:rsidR="002B0F13" w:rsidRDefault="002B0F13">
    <w:pPr>
      <w:pStyle w:val="Header"/>
    </w:pPr>
  </w:p>
  <w:p w14:paraId="70E3A998" w14:textId="77777777" w:rsidR="00541CBB" w:rsidRDefault="00541CBB">
    <w:pPr>
      <w:pStyle w:val="Header"/>
    </w:pPr>
  </w:p>
  <w:p w14:paraId="68EE109F" w14:textId="77777777" w:rsidR="006658AE" w:rsidRDefault="006658A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F2259B" w14:textId="75AEC71B" w:rsidR="00E0767C" w:rsidRDefault="00E0767C">
    <w:pPr>
      <w:pStyle w:val="Header"/>
      <w:rPr>
        <w:noProof/>
      </w:rPr>
    </w:pPr>
    <w:r>
      <w:rPr>
        <w:noProof/>
      </w:rPr>
      <w:drawing>
        <wp:anchor distT="0" distB="0" distL="114300" distR="114300" simplePos="0" relativeHeight="251665408" behindDoc="0" locked="1" layoutInCell="1" allowOverlap="1" wp14:anchorId="704C181F" wp14:editId="2B875A37">
          <wp:simplePos x="0" y="0"/>
          <wp:positionH relativeFrom="column">
            <wp:posOffset>4785443</wp:posOffset>
          </wp:positionH>
          <wp:positionV relativeFrom="page">
            <wp:posOffset>332740</wp:posOffset>
          </wp:positionV>
          <wp:extent cx="1422000" cy="673200"/>
          <wp:effectExtent l="0" t="0" r="6985" b="0"/>
          <wp:wrapNone/>
          <wp:docPr id="3" name="Picture 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422000" cy="673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4384" behindDoc="0" locked="1" layoutInCell="1" allowOverlap="1" wp14:anchorId="10BDEF1E" wp14:editId="029CB5BE">
          <wp:simplePos x="0" y="0"/>
          <wp:positionH relativeFrom="column">
            <wp:posOffset>-20320</wp:posOffset>
          </wp:positionH>
          <wp:positionV relativeFrom="page">
            <wp:posOffset>168910</wp:posOffset>
          </wp:positionV>
          <wp:extent cx="3078000" cy="1796400"/>
          <wp:effectExtent l="0" t="0" r="8255" b="0"/>
          <wp:wrapNone/>
          <wp:docPr id="2" name="Picture 2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283" r="55020"/>
                  <a:stretch/>
                </pic:blipFill>
                <pic:spPr bwMode="auto">
                  <a:xfrm>
                    <a:off x="0" y="0"/>
                    <a:ext cx="3078000" cy="17964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1156CFE" w14:textId="584AC459" w:rsidR="00E0767C" w:rsidRDefault="00E0767C">
    <w:pPr>
      <w:pStyle w:val="Header"/>
      <w:rPr>
        <w:noProof/>
      </w:rPr>
    </w:pPr>
  </w:p>
  <w:p w14:paraId="6446F6CD" w14:textId="678C5875" w:rsidR="00F604E9" w:rsidRDefault="00F604E9">
    <w:pPr>
      <w:pStyle w:val="Header"/>
    </w:pPr>
  </w:p>
  <w:p w14:paraId="3F4C2A12" w14:textId="1AFE26B2" w:rsidR="00E0767C" w:rsidRDefault="00E0767C">
    <w:pPr>
      <w:pStyle w:val="Header"/>
    </w:pPr>
  </w:p>
  <w:p w14:paraId="00A62471" w14:textId="1430F4C5" w:rsidR="00E0767C" w:rsidRDefault="00E0767C">
    <w:pPr>
      <w:pStyle w:val="Header"/>
    </w:pPr>
  </w:p>
  <w:p w14:paraId="19FB07E9" w14:textId="480FB122" w:rsidR="002B0F13" w:rsidRDefault="002B0F13" w:rsidP="002B0F13">
    <w:pPr>
      <w:pStyle w:val="Header"/>
      <w:tabs>
        <w:tab w:val="clear" w:pos="4513"/>
        <w:tab w:val="clear" w:pos="9026"/>
        <w:tab w:val="left" w:pos="2655"/>
      </w:tabs>
    </w:pPr>
  </w:p>
  <w:p w14:paraId="4E6B4691" w14:textId="7A8FB20E" w:rsidR="00F604E9" w:rsidRDefault="00F604E9">
    <w:pPr>
      <w:pStyle w:val="Header"/>
    </w:pP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EPQ/5GYWIAi40l" int2:id="v00AeSN6">
      <int2:state int2:value="Rejected" int2:type="LegacyProofing"/>
    </int2:textHash>
    <int2:bookmark int2:bookmarkName="_Int_iGClUfIH" int2:invalidationBookmarkName="" int2:hashCode="hOjfz1bJHtPy2y" int2:id="nkNedloq">
      <int2:state int2:value="Rejected" int2:type="AugLoop_Text_Critique"/>
    </int2:bookmark>
    <int2:bookmark int2:bookmarkName="_Int_WYytyjVh" int2:invalidationBookmarkName="" int2:hashCode="RoHRJMxsS3O6q/" int2:id="ou7fY8ho"/>
    <int2:bookmark int2:bookmarkName="_Int_M1EQkzCL" int2:invalidationBookmarkName="" int2:hashCode="XJf4UCiH2dXokF" int2:id="KZJZI8Fz">
      <int2:state int2:value="Rejected" int2:type="AugLoop_Text_Critique"/>
    </int2:bookmark>
    <int2:bookmark int2:bookmarkName="_Int_JeKKusaW" int2:invalidationBookmarkName="" int2:hashCode="bVpFkgoVreoEnI" int2:id="AnIKkYci"/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7F44A4"/>
    <w:multiLevelType w:val="hybridMultilevel"/>
    <w:tmpl w:val="2370D17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65F1915"/>
    <w:multiLevelType w:val="hybridMultilevel"/>
    <w:tmpl w:val="C20CDC82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5761655D"/>
    <w:multiLevelType w:val="hybridMultilevel"/>
    <w:tmpl w:val="F9C8F31E"/>
    <w:lvl w:ilvl="0" w:tplc="FA6A62FA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614B3B04"/>
    <w:multiLevelType w:val="hybridMultilevel"/>
    <w:tmpl w:val="36107F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DE416A5"/>
    <w:multiLevelType w:val="hybridMultilevel"/>
    <w:tmpl w:val="6F269D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C052754"/>
    <w:multiLevelType w:val="hybridMultilevel"/>
    <w:tmpl w:val="E08265E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83076587">
    <w:abstractNumId w:val="5"/>
  </w:num>
  <w:num w:numId="2" w16cid:durableId="999891163">
    <w:abstractNumId w:val="1"/>
  </w:num>
  <w:num w:numId="3" w16cid:durableId="2023119775">
    <w:abstractNumId w:val="0"/>
  </w:num>
  <w:num w:numId="4" w16cid:durableId="1415397011">
    <w:abstractNumId w:val="2"/>
  </w:num>
  <w:num w:numId="5" w16cid:durableId="1596404120">
    <w:abstractNumId w:val="3"/>
  </w:num>
  <w:num w:numId="6" w16cid:durableId="169307302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767C"/>
    <w:rsid w:val="000E27C6"/>
    <w:rsid w:val="0012219E"/>
    <w:rsid w:val="00154A33"/>
    <w:rsid w:val="001B3939"/>
    <w:rsid w:val="002B0F13"/>
    <w:rsid w:val="00434012"/>
    <w:rsid w:val="004D0F01"/>
    <w:rsid w:val="004D306D"/>
    <w:rsid w:val="005067EF"/>
    <w:rsid w:val="00541CBB"/>
    <w:rsid w:val="005F3467"/>
    <w:rsid w:val="006658AE"/>
    <w:rsid w:val="007C50AA"/>
    <w:rsid w:val="00807CBE"/>
    <w:rsid w:val="00816F4A"/>
    <w:rsid w:val="00917B2C"/>
    <w:rsid w:val="009227CF"/>
    <w:rsid w:val="009B4D9A"/>
    <w:rsid w:val="00AB1407"/>
    <w:rsid w:val="00B32362"/>
    <w:rsid w:val="00B34710"/>
    <w:rsid w:val="00BB1DC0"/>
    <w:rsid w:val="00C57750"/>
    <w:rsid w:val="00D76833"/>
    <w:rsid w:val="00DE71CF"/>
    <w:rsid w:val="00E0767C"/>
    <w:rsid w:val="00F559A7"/>
    <w:rsid w:val="00F604E9"/>
    <w:rsid w:val="00F83A90"/>
    <w:rsid w:val="00FF68F0"/>
    <w:rsid w:val="051B048E"/>
    <w:rsid w:val="1C402B91"/>
    <w:rsid w:val="20DB2397"/>
    <w:rsid w:val="2412C459"/>
    <w:rsid w:val="506446B0"/>
    <w:rsid w:val="5A6B385F"/>
    <w:rsid w:val="5AE510C2"/>
    <w:rsid w:val="5C643DAB"/>
    <w:rsid w:val="62609C3C"/>
    <w:rsid w:val="72BB44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8B00789"/>
  <w15:chartTrackingRefBased/>
  <w15:docId w15:val="{0535122B-4C30-480C-9072-486EFB9A31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57750"/>
    <w:pPr>
      <w:suppressAutoHyphens/>
      <w:spacing w:after="240" w:line="288" w:lineRule="auto"/>
    </w:pPr>
    <w:rPr>
      <w:sz w:val="28"/>
    </w:rPr>
  </w:style>
  <w:style w:type="paragraph" w:styleId="Heading1">
    <w:name w:val="heading 1"/>
    <w:basedOn w:val="Normal"/>
    <w:next w:val="Normal"/>
    <w:link w:val="Heading1Char"/>
    <w:uiPriority w:val="9"/>
    <w:qFormat/>
    <w:rsid w:val="001B3939"/>
    <w:pPr>
      <w:keepNext/>
      <w:keepLines/>
      <w:outlineLvl w:val="0"/>
    </w:pPr>
    <w:rPr>
      <w:rFonts w:ascii="Cambria" w:eastAsiaTheme="majorEastAsia" w:hAnsi="Cambria" w:cstheme="majorBidi"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B3939"/>
    <w:pPr>
      <w:keepNext/>
      <w:keepLines/>
      <w:spacing w:after="120"/>
      <w:outlineLvl w:val="1"/>
    </w:pPr>
    <w:rPr>
      <w:rFonts w:ascii="Cambria" w:eastAsiaTheme="majorEastAsia" w:hAnsi="Cambria" w:cstheme="majorBidi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7683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604E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604E9"/>
  </w:style>
  <w:style w:type="paragraph" w:styleId="Footer">
    <w:name w:val="footer"/>
    <w:basedOn w:val="Normal"/>
    <w:link w:val="FooterChar"/>
    <w:uiPriority w:val="99"/>
    <w:unhideWhenUsed/>
    <w:rsid w:val="00F604E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604E9"/>
  </w:style>
  <w:style w:type="character" w:customStyle="1" w:styleId="Heading1Char">
    <w:name w:val="Heading 1 Char"/>
    <w:basedOn w:val="DefaultParagraphFont"/>
    <w:link w:val="Heading1"/>
    <w:uiPriority w:val="9"/>
    <w:rsid w:val="001B3939"/>
    <w:rPr>
      <w:rFonts w:ascii="Cambria" w:eastAsiaTheme="majorEastAsia" w:hAnsi="Cambria" w:cstheme="majorBidi"/>
      <w:sz w:val="36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1B3939"/>
    <w:rPr>
      <w:rFonts w:ascii="Cambria" w:eastAsiaTheme="majorEastAsia" w:hAnsi="Cambria" w:cstheme="majorBidi"/>
      <w:sz w:val="32"/>
      <w:szCs w:val="26"/>
    </w:rPr>
  </w:style>
  <w:style w:type="paragraph" w:styleId="ListParagraph">
    <w:name w:val="List Paragraph"/>
    <w:basedOn w:val="Normal"/>
    <w:uiPriority w:val="34"/>
    <w:qFormat/>
    <w:rsid w:val="001B3939"/>
    <w:pPr>
      <w:numPr>
        <w:numId w:val="4"/>
      </w:numPr>
      <w:ind w:left="1418" w:hanging="397"/>
      <w:contextualSpacing/>
    </w:pPr>
  </w:style>
  <w:style w:type="paragraph" w:styleId="NoSpacing">
    <w:name w:val="No Spacing"/>
    <w:uiPriority w:val="1"/>
    <w:qFormat/>
    <w:rsid w:val="00BB1DC0"/>
    <w:pPr>
      <w:suppressAutoHyphens/>
      <w:spacing w:after="0" w:line="240" w:lineRule="auto"/>
    </w:pPr>
    <w:rPr>
      <w:sz w:val="28"/>
    </w:rPr>
  </w:style>
  <w:style w:type="character" w:styleId="PlaceholderText">
    <w:name w:val="Placeholder Text"/>
    <w:basedOn w:val="DefaultParagraphFont"/>
    <w:uiPriority w:val="99"/>
    <w:semiHidden/>
    <w:rsid w:val="00FF68F0"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154A3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54A33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154A33"/>
    <w:rPr>
      <w:color w:val="954F72" w:themeColor="followed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D76833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collingwoodyards.org/wp-content/uploads/2021/08/Access-1.pdf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rsvp@artsaccess.com.au" TargetMode="External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microsoft.com/office/2020/10/relationships/intelligence" Target="intelligence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F:\USERS\Shared\OPERATIONS\COMMUNICATIONS\Templates\2019_templates\stationery\letterhead_f%20Folder\Letterhead%20Template%20v2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C7F1411EC602D449C964EE7F79B09CC" ma:contentTypeVersion="13" ma:contentTypeDescription="Create a new document." ma:contentTypeScope="" ma:versionID="a4a648e79e7dc12522076d2bb382768b">
  <xsd:schema xmlns:xsd="http://www.w3.org/2001/XMLSchema" xmlns:xs="http://www.w3.org/2001/XMLSchema" xmlns:p="http://schemas.microsoft.com/office/2006/metadata/properties" xmlns:ns3="84c6034c-6dd3-4b87-9c5b-8218c4f268b9" xmlns:ns4="12f415f9-3581-42f0-87b9-055bd1c52db3" targetNamespace="http://schemas.microsoft.com/office/2006/metadata/properties" ma:root="true" ma:fieldsID="38d0cf85a5f0eb4ae3308ae3d577ff50" ns3:_="" ns4:_="">
    <xsd:import namespace="84c6034c-6dd3-4b87-9c5b-8218c4f268b9"/>
    <xsd:import namespace="12f415f9-3581-42f0-87b9-055bd1c52db3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KeyPoints" minOccurs="0"/>
                <xsd:element ref="ns4:MediaServiceKeyPoints" minOccurs="0"/>
                <xsd:element ref="ns4:MediaServiceDateTaken" minOccurs="0"/>
                <xsd:element ref="ns4:MediaServiceAutoTags" minOccurs="0"/>
                <xsd:element ref="ns4:MediaServiceGenerationTime" minOccurs="0"/>
                <xsd:element ref="ns4:MediaServiceEventHashCode" minOccurs="0"/>
                <xsd:element ref="ns4:MediaServiceOCR" minOccurs="0"/>
                <xsd:element ref="ns4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4c6034c-6dd3-4b87-9c5b-8218c4f268b9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2f415f9-3581-42f0-87b9-055bd1c52db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DD668F-6538-48CC-ABC1-B56FE604668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4C7B96C3-7F0F-40D7-BCA0-D8D66285058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304853C-EF76-4EFF-813A-C7859454D26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4c6034c-6dd3-4b87-9c5b-8218c4f268b9"/>
    <ds:schemaRef ds:uri="12f415f9-3581-42f0-87b9-055bd1c52db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FF8FB3AB-EE4B-4757-9801-0D54781E0F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Letterhead Template v2</Template>
  <TotalTime>1</TotalTime>
  <Pages>3</Pages>
  <Words>453</Words>
  <Characters>2585</Characters>
  <Application>Microsoft Office Word</Application>
  <DocSecurity>0</DocSecurity>
  <Lines>21</Lines>
  <Paragraphs>6</Paragraphs>
  <ScaleCrop>false</ScaleCrop>
  <Company/>
  <LinksUpToDate>false</LinksUpToDate>
  <CharactersWithSpaces>3032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Sabina Knox</dc:creator>
  <cp:keywords/>
  <dc:description/>
  <cp:lastModifiedBy>Tania Smith</cp:lastModifiedBy>
  <cp:revision>2</cp:revision>
  <dcterms:created xsi:type="dcterms:W3CDTF">2022-12-04T23:49:00Z</dcterms:created>
  <dcterms:modified xsi:type="dcterms:W3CDTF">2022-12-04T23:49:00Z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0x0101004C7F1411EC602D449C964EE7F79B09CC</vt:lpwstr>
  </property>
</Properties>
</file>