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21351" w14:textId="77777777" w:rsidR="00307691" w:rsidRDefault="00307691" w:rsidP="00307691">
      <w:pPr>
        <w:spacing w:before="0" w:after="0"/>
        <w:sectPr w:rsidR="00307691" w:rsidSect="00356DF9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276" w:header="708" w:footer="708" w:gutter="0"/>
          <w:cols w:space="708"/>
          <w:formProt w:val="0"/>
          <w:titlePg/>
          <w:docGrid w:linePitch="360"/>
        </w:sectPr>
      </w:pPr>
    </w:p>
    <w:p w14:paraId="146BE47E" w14:textId="5A92EEFD" w:rsidR="007F40AA" w:rsidRDefault="00D66929" w:rsidP="71F2683F">
      <w:pPr>
        <w:pStyle w:val="Title"/>
      </w:pPr>
      <w:r>
        <w:t>Appointment of proxy</w:t>
      </w:r>
    </w:p>
    <w:p w14:paraId="7E93F07B" w14:textId="77777777" w:rsidR="00D66929" w:rsidRPr="009603AF" w:rsidRDefault="00D66929" w:rsidP="00D66929">
      <w:pPr>
        <w:tabs>
          <w:tab w:val="left" w:pos="851"/>
          <w:tab w:val="left" w:pos="1843"/>
          <w:tab w:val="left" w:pos="1980"/>
          <w:tab w:val="center" w:pos="4150"/>
        </w:tabs>
        <w:rPr>
          <w:rFonts w:ascii="Montserrat" w:hAnsi="Montserrat"/>
        </w:rPr>
      </w:pPr>
      <w:r w:rsidRPr="009603AF">
        <w:rPr>
          <w:rFonts w:ascii="Montserrat" w:hAnsi="Montserrat"/>
          <w:b/>
          <w:sz w:val="32"/>
          <w:szCs w:val="32"/>
        </w:rPr>
        <w:tab/>
      </w:r>
    </w:p>
    <w:p w14:paraId="0C7D9A8B" w14:textId="77777777" w:rsidR="00D66929" w:rsidRPr="00D66929" w:rsidRDefault="00D66929" w:rsidP="00D66929">
      <w:pPr>
        <w:tabs>
          <w:tab w:val="left" w:pos="851"/>
          <w:tab w:val="left" w:pos="1843"/>
        </w:tabs>
        <w:rPr>
          <w:rFonts w:cstheme="minorHAnsi"/>
          <w:szCs w:val="24"/>
        </w:rPr>
      </w:pPr>
      <w:r w:rsidRPr="00D66929">
        <w:rPr>
          <w:rFonts w:cstheme="minorHAnsi"/>
          <w:szCs w:val="24"/>
        </w:rPr>
        <w:t>I, ............................................................................................................................,</w:t>
      </w:r>
    </w:p>
    <w:p w14:paraId="499E83B6" w14:textId="77777777" w:rsidR="00D66929" w:rsidRPr="00D66929" w:rsidRDefault="00D66929" w:rsidP="00D66929">
      <w:pPr>
        <w:tabs>
          <w:tab w:val="left" w:pos="851"/>
          <w:tab w:val="left" w:pos="1843"/>
        </w:tabs>
        <w:jc w:val="center"/>
        <w:rPr>
          <w:rFonts w:cstheme="minorHAnsi"/>
          <w:szCs w:val="24"/>
        </w:rPr>
      </w:pPr>
      <w:r w:rsidRPr="00D66929">
        <w:rPr>
          <w:rFonts w:cstheme="minorHAnsi"/>
          <w:szCs w:val="24"/>
        </w:rPr>
        <w:t>(name)</w:t>
      </w:r>
    </w:p>
    <w:p w14:paraId="612FC651" w14:textId="3DBB899F" w:rsidR="00D66929" w:rsidRPr="00D66929" w:rsidRDefault="00D66929" w:rsidP="00D66929">
      <w:pPr>
        <w:tabs>
          <w:tab w:val="left" w:pos="851"/>
          <w:tab w:val="left" w:pos="1843"/>
        </w:tabs>
        <w:rPr>
          <w:rFonts w:cstheme="minorHAnsi"/>
          <w:szCs w:val="24"/>
        </w:rPr>
      </w:pPr>
      <w:r w:rsidRPr="00D66929">
        <w:rPr>
          <w:rFonts w:cstheme="minorHAnsi"/>
          <w:szCs w:val="24"/>
        </w:rPr>
        <w:t>being a member o</w:t>
      </w:r>
      <w:r>
        <w:rPr>
          <w:rFonts w:cstheme="minorHAnsi"/>
          <w:szCs w:val="24"/>
        </w:rPr>
        <w:t>f Arts Access Victoria,</w:t>
      </w:r>
    </w:p>
    <w:p w14:paraId="00D7EC2B" w14:textId="77777777" w:rsidR="00D66929" w:rsidRPr="00D66929" w:rsidRDefault="00D66929" w:rsidP="00D66929">
      <w:pPr>
        <w:tabs>
          <w:tab w:val="left" w:pos="851"/>
          <w:tab w:val="left" w:pos="1843"/>
        </w:tabs>
        <w:rPr>
          <w:rFonts w:cstheme="minorHAnsi"/>
          <w:szCs w:val="24"/>
        </w:rPr>
      </w:pPr>
    </w:p>
    <w:p w14:paraId="768BDFD2" w14:textId="77777777" w:rsidR="00D66929" w:rsidRPr="00D66929" w:rsidRDefault="00D66929" w:rsidP="00D66929">
      <w:pPr>
        <w:tabs>
          <w:tab w:val="left" w:pos="851"/>
          <w:tab w:val="left" w:pos="1843"/>
        </w:tabs>
        <w:rPr>
          <w:rFonts w:cstheme="minorHAnsi"/>
          <w:szCs w:val="24"/>
        </w:rPr>
      </w:pPr>
      <w:r w:rsidRPr="00D66929">
        <w:rPr>
          <w:rFonts w:cstheme="minorHAnsi"/>
          <w:szCs w:val="24"/>
        </w:rPr>
        <w:t>Appoint................................................................................................................,</w:t>
      </w:r>
    </w:p>
    <w:p w14:paraId="6F166FF3" w14:textId="77777777" w:rsidR="00D66929" w:rsidRPr="00D66929" w:rsidRDefault="00D66929" w:rsidP="00D66929">
      <w:pPr>
        <w:tabs>
          <w:tab w:val="left" w:pos="851"/>
          <w:tab w:val="left" w:pos="1843"/>
        </w:tabs>
        <w:jc w:val="center"/>
        <w:rPr>
          <w:rFonts w:cstheme="minorHAnsi"/>
          <w:szCs w:val="24"/>
        </w:rPr>
      </w:pPr>
      <w:r w:rsidRPr="00D66929">
        <w:rPr>
          <w:rFonts w:cstheme="minorHAnsi"/>
          <w:szCs w:val="24"/>
        </w:rPr>
        <w:t>(name of proxy holder)</w:t>
      </w:r>
    </w:p>
    <w:p w14:paraId="3DE4C497" w14:textId="77777777" w:rsidR="00D66929" w:rsidRPr="00D66929" w:rsidRDefault="00D66929" w:rsidP="00D66929">
      <w:pPr>
        <w:tabs>
          <w:tab w:val="left" w:pos="851"/>
          <w:tab w:val="left" w:pos="1843"/>
        </w:tabs>
        <w:rPr>
          <w:rFonts w:cstheme="minorHAnsi"/>
          <w:szCs w:val="24"/>
        </w:rPr>
      </w:pPr>
      <w:r w:rsidRPr="00D66929">
        <w:rPr>
          <w:rFonts w:cstheme="minorHAnsi"/>
          <w:szCs w:val="24"/>
        </w:rPr>
        <w:t>being a member o</w:t>
      </w:r>
      <w:r>
        <w:rPr>
          <w:rFonts w:cstheme="minorHAnsi"/>
          <w:szCs w:val="24"/>
        </w:rPr>
        <w:t>f Arts Access Victoria,</w:t>
      </w:r>
    </w:p>
    <w:p w14:paraId="6C0B61AB" w14:textId="77777777" w:rsidR="00D66929" w:rsidRPr="00D66929" w:rsidRDefault="00D66929" w:rsidP="00D66929">
      <w:pPr>
        <w:tabs>
          <w:tab w:val="left" w:pos="851"/>
          <w:tab w:val="left" w:pos="1843"/>
        </w:tabs>
        <w:rPr>
          <w:rFonts w:cstheme="minorHAnsi"/>
          <w:szCs w:val="24"/>
        </w:rPr>
      </w:pPr>
    </w:p>
    <w:p w14:paraId="0BAED2C3" w14:textId="6A56EC20" w:rsidR="00D66929" w:rsidRPr="00D66929" w:rsidRDefault="00D66929" w:rsidP="00D66929">
      <w:pPr>
        <w:tabs>
          <w:tab w:val="left" w:pos="851"/>
          <w:tab w:val="left" w:pos="1843"/>
        </w:tabs>
        <w:rPr>
          <w:rFonts w:cstheme="minorHAnsi"/>
          <w:szCs w:val="24"/>
        </w:rPr>
      </w:pPr>
      <w:r w:rsidRPr="00D66929">
        <w:rPr>
          <w:rFonts w:cstheme="minorHAnsi"/>
          <w:szCs w:val="24"/>
        </w:rPr>
        <w:t>as my proxy to vote for me on my behalf at the special general meeting o</w:t>
      </w:r>
      <w:r>
        <w:rPr>
          <w:rFonts w:cstheme="minorHAnsi"/>
          <w:szCs w:val="24"/>
        </w:rPr>
        <w:t>f Arts Access Victoria</w:t>
      </w:r>
      <w:r w:rsidRPr="00D66929">
        <w:rPr>
          <w:rFonts w:cstheme="minorHAnsi"/>
          <w:szCs w:val="24"/>
        </w:rPr>
        <w:t xml:space="preserve"> to be held o</w:t>
      </w:r>
      <w:r>
        <w:rPr>
          <w:rFonts w:cstheme="minorHAnsi"/>
          <w:szCs w:val="24"/>
        </w:rPr>
        <w:t xml:space="preserve">n Tuesday 13 October 2026 at 6pm </w:t>
      </w:r>
      <w:r w:rsidRPr="00D66929">
        <w:rPr>
          <w:rFonts w:cstheme="minorHAnsi"/>
          <w:szCs w:val="24"/>
        </w:rPr>
        <w:t>and at any adjournment of that meeting.</w:t>
      </w:r>
    </w:p>
    <w:p w14:paraId="7D499230" w14:textId="77777777" w:rsidR="00D66929" w:rsidRPr="00D66929" w:rsidRDefault="00D66929" w:rsidP="00D66929">
      <w:pPr>
        <w:tabs>
          <w:tab w:val="left" w:pos="851"/>
          <w:tab w:val="left" w:pos="1843"/>
        </w:tabs>
        <w:rPr>
          <w:rFonts w:cstheme="minorHAnsi"/>
          <w:szCs w:val="24"/>
        </w:rPr>
      </w:pPr>
    </w:p>
    <w:p w14:paraId="0A7A240A" w14:textId="77777777" w:rsidR="00D66929" w:rsidRPr="00D66929" w:rsidRDefault="00D66929" w:rsidP="00D66929">
      <w:pPr>
        <w:tabs>
          <w:tab w:val="left" w:pos="851"/>
          <w:tab w:val="left" w:pos="1843"/>
          <w:tab w:val="left" w:pos="5103"/>
        </w:tabs>
        <w:rPr>
          <w:rFonts w:cstheme="minorHAnsi"/>
          <w:szCs w:val="24"/>
        </w:rPr>
      </w:pPr>
      <w:r w:rsidRPr="00D66929">
        <w:rPr>
          <w:rFonts w:cstheme="minorHAnsi"/>
          <w:szCs w:val="24"/>
        </w:rPr>
        <w:t xml:space="preserve">Signed ........................................................ </w:t>
      </w:r>
    </w:p>
    <w:p w14:paraId="0AC55CFE" w14:textId="77777777" w:rsidR="00D66929" w:rsidRPr="00D66929" w:rsidRDefault="00D66929" w:rsidP="00D66929">
      <w:pPr>
        <w:tabs>
          <w:tab w:val="left" w:pos="851"/>
          <w:tab w:val="left" w:pos="1843"/>
          <w:tab w:val="left" w:pos="5103"/>
        </w:tabs>
        <w:rPr>
          <w:rFonts w:cstheme="minorHAnsi"/>
          <w:szCs w:val="24"/>
        </w:rPr>
      </w:pPr>
    </w:p>
    <w:p w14:paraId="508D2914" w14:textId="77777777" w:rsidR="00D66929" w:rsidRPr="00D66929" w:rsidRDefault="00D66929" w:rsidP="00D66929">
      <w:pPr>
        <w:tabs>
          <w:tab w:val="left" w:pos="851"/>
          <w:tab w:val="left" w:pos="1843"/>
          <w:tab w:val="left" w:pos="5103"/>
        </w:tabs>
        <w:rPr>
          <w:rFonts w:cstheme="minorHAnsi"/>
          <w:szCs w:val="24"/>
        </w:rPr>
      </w:pPr>
      <w:r w:rsidRPr="00D66929">
        <w:rPr>
          <w:rFonts w:cstheme="minorHAnsi"/>
          <w:szCs w:val="24"/>
        </w:rPr>
        <w:t>.....................................................................</w:t>
      </w:r>
    </w:p>
    <w:p w14:paraId="526DD5EE" w14:textId="77777777" w:rsidR="00D66929" w:rsidRPr="00D66929" w:rsidRDefault="00D66929" w:rsidP="00D66929">
      <w:pPr>
        <w:tabs>
          <w:tab w:val="left" w:pos="851"/>
          <w:tab w:val="left" w:pos="1843"/>
          <w:tab w:val="left" w:pos="5103"/>
        </w:tabs>
        <w:ind w:left="1843"/>
        <w:rPr>
          <w:rFonts w:cstheme="minorHAnsi"/>
          <w:szCs w:val="24"/>
        </w:rPr>
      </w:pPr>
      <w:r w:rsidRPr="00D66929">
        <w:rPr>
          <w:rFonts w:cstheme="minorHAnsi"/>
          <w:szCs w:val="24"/>
        </w:rPr>
        <w:t>(date)</w:t>
      </w:r>
    </w:p>
    <w:p w14:paraId="5AB4FA5A" w14:textId="77777777" w:rsidR="00D66929" w:rsidRPr="00D66929" w:rsidRDefault="00D66929" w:rsidP="00D66929">
      <w:pPr>
        <w:tabs>
          <w:tab w:val="left" w:pos="851"/>
          <w:tab w:val="left" w:pos="1843"/>
          <w:tab w:val="left" w:pos="5103"/>
        </w:tabs>
        <w:jc w:val="center"/>
        <w:rPr>
          <w:rFonts w:cstheme="minorHAnsi"/>
          <w:b/>
          <w:i/>
          <w:szCs w:val="24"/>
        </w:rPr>
      </w:pPr>
    </w:p>
    <w:p w14:paraId="6BF5484D" w14:textId="5B176877" w:rsidR="00D66929" w:rsidRPr="00D66929" w:rsidRDefault="00D66929" w:rsidP="00D66929">
      <w:pPr>
        <w:tabs>
          <w:tab w:val="left" w:pos="851"/>
          <w:tab w:val="left" w:pos="1843"/>
          <w:tab w:val="left" w:pos="5103"/>
        </w:tabs>
        <w:rPr>
          <w:rFonts w:cstheme="minorHAnsi"/>
          <w:szCs w:val="24"/>
        </w:rPr>
      </w:pPr>
      <w:r w:rsidRPr="00D66929">
        <w:rPr>
          <w:rFonts w:cstheme="minorHAnsi"/>
          <w:szCs w:val="24"/>
        </w:rPr>
        <w:t>Proxies must be received b</w:t>
      </w:r>
      <w:r>
        <w:rPr>
          <w:rFonts w:cstheme="minorHAnsi"/>
          <w:szCs w:val="24"/>
        </w:rPr>
        <w:t xml:space="preserve">y Arts Access Victoria </w:t>
      </w:r>
      <w:r w:rsidRPr="00D66929">
        <w:rPr>
          <w:rFonts w:cstheme="minorHAnsi"/>
          <w:szCs w:val="24"/>
        </w:rPr>
        <w:t>at least 24 hours before the meeting.</w:t>
      </w:r>
    </w:p>
    <w:p w14:paraId="29656BC1" w14:textId="7A1D6CD7" w:rsidR="00563F05" w:rsidRPr="00D66929" w:rsidRDefault="00563F05" w:rsidP="00563F05">
      <w:pPr>
        <w:rPr>
          <w:rFonts w:cstheme="minorHAnsi"/>
          <w:szCs w:val="24"/>
        </w:rPr>
      </w:pPr>
      <w:bookmarkStart w:id="0" w:name="_Toc127964655"/>
      <w:bookmarkStart w:id="1" w:name="_Toc127964681"/>
      <w:bookmarkEnd w:id="0"/>
      <w:bookmarkEnd w:id="1"/>
    </w:p>
    <w:sectPr w:rsidR="00563F05" w:rsidRPr="00D66929" w:rsidSect="00A05CB4">
      <w:headerReference w:type="default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1440" w:right="1440" w:bottom="1701" w:left="144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A2AAD" w14:textId="77777777" w:rsidR="0001575B" w:rsidRDefault="0001575B" w:rsidP="003D194C">
      <w:pPr>
        <w:spacing w:before="0" w:after="0" w:line="240" w:lineRule="auto"/>
      </w:pPr>
      <w:r>
        <w:separator/>
      </w:r>
    </w:p>
  </w:endnote>
  <w:endnote w:type="continuationSeparator" w:id="0">
    <w:p w14:paraId="6EE6834E" w14:textId="77777777" w:rsidR="0001575B" w:rsidRDefault="0001575B" w:rsidP="003D194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9B77" w14:textId="77777777" w:rsidR="00307691" w:rsidRPr="0090092F" w:rsidRDefault="00000000">
    <w:pPr>
      <w:pStyle w:val="Footer"/>
      <w:rPr>
        <w:sz w:val="22"/>
        <w:szCs w:val="20"/>
      </w:rPr>
    </w:pPr>
    <w:sdt>
      <w:sdtPr>
        <w:rPr>
          <w:sz w:val="22"/>
          <w:szCs w:val="20"/>
        </w:rPr>
        <w:id w:val="-1592395471"/>
        <w:docPartObj>
          <w:docPartGallery w:val="Page Numbers (Top of Page)"/>
          <w:docPartUnique/>
        </w:docPartObj>
      </w:sdtPr>
      <w:sdtContent>
        <w:r w:rsidR="00307691" w:rsidRPr="0090092F">
          <w:rPr>
            <w:sz w:val="22"/>
            <w:szCs w:val="20"/>
          </w:rPr>
          <w:t xml:space="preserve">Page </w:t>
        </w:r>
        <w:r w:rsidR="00307691" w:rsidRPr="0090092F">
          <w:rPr>
            <w:b/>
            <w:bCs/>
            <w:sz w:val="22"/>
          </w:rPr>
          <w:fldChar w:fldCharType="begin"/>
        </w:r>
        <w:r w:rsidR="00307691" w:rsidRPr="0090092F">
          <w:rPr>
            <w:b/>
            <w:bCs/>
            <w:sz w:val="22"/>
            <w:szCs w:val="20"/>
          </w:rPr>
          <w:instrText xml:space="preserve"> PAGE </w:instrText>
        </w:r>
        <w:r w:rsidR="00307691" w:rsidRPr="0090092F">
          <w:rPr>
            <w:b/>
            <w:bCs/>
            <w:sz w:val="22"/>
          </w:rPr>
          <w:fldChar w:fldCharType="separate"/>
        </w:r>
        <w:r w:rsidR="00307691" w:rsidRPr="0090092F">
          <w:rPr>
            <w:b/>
            <w:bCs/>
            <w:sz w:val="22"/>
          </w:rPr>
          <w:t>2</w:t>
        </w:r>
        <w:r w:rsidR="00307691" w:rsidRPr="0090092F">
          <w:rPr>
            <w:b/>
            <w:bCs/>
            <w:sz w:val="22"/>
          </w:rPr>
          <w:fldChar w:fldCharType="end"/>
        </w:r>
        <w:r w:rsidR="00307691" w:rsidRPr="0090092F">
          <w:rPr>
            <w:sz w:val="22"/>
            <w:szCs w:val="20"/>
          </w:rPr>
          <w:t xml:space="preserve"> of </w:t>
        </w:r>
        <w:r w:rsidR="00307691" w:rsidRPr="0090092F">
          <w:rPr>
            <w:b/>
            <w:bCs/>
            <w:sz w:val="22"/>
          </w:rPr>
          <w:fldChar w:fldCharType="begin"/>
        </w:r>
        <w:r w:rsidR="00307691" w:rsidRPr="0090092F">
          <w:rPr>
            <w:b/>
            <w:bCs/>
            <w:sz w:val="22"/>
            <w:szCs w:val="20"/>
          </w:rPr>
          <w:instrText xml:space="preserve"> NUMPAGES  </w:instrText>
        </w:r>
        <w:r w:rsidR="00307691" w:rsidRPr="0090092F">
          <w:rPr>
            <w:b/>
            <w:bCs/>
            <w:sz w:val="22"/>
          </w:rPr>
          <w:fldChar w:fldCharType="separate"/>
        </w:r>
        <w:r w:rsidR="00307691" w:rsidRPr="0090092F">
          <w:rPr>
            <w:b/>
            <w:bCs/>
            <w:sz w:val="22"/>
          </w:rPr>
          <w:t>6</w:t>
        </w:r>
        <w:r w:rsidR="00307691" w:rsidRPr="0090092F">
          <w:rPr>
            <w:b/>
            <w:bCs/>
            <w:sz w:val="22"/>
          </w:rPr>
          <w:fldChar w:fldCharType="end"/>
        </w:r>
      </w:sdtContent>
    </w:sdt>
    <w:r w:rsidR="00307691" w:rsidRPr="0090092F">
      <w:rPr>
        <w:sz w:val="22"/>
        <w:szCs w:val="20"/>
      </w:rPr>
      <w:t xml:space="preserve"> </w:t>
    </w:r>
    <w:r w:rsidR="00307691" w:rsidRPr="0090092F">
      <w:rPr>
        <w:sz w:val="22"/>
        <w:szCs w:val="20"/>
      </w:rPr>
      <w:ptab w:relativeTo="margin" w:alignment="center" w:leader="none"/>
    </w:r>
    <w:r w:rsidR="00307691" w:rsidRPr="0090092F">
      <w:rPr>
        <w:sz w:val="22"/>
        <w:szCs w:val="20"/>
      </w:rPr>
      <w:ptab w:relativeTo="margin" w:alignment="right" w:leader="none"/>
    </w:r>
    <w:r w:rsidR="00307691" w:rsidRPr="0090092F">
      <w:rPr>
        <w:sz w:val="22"/>
        <w:szCs w:val="20"/>
      </w:rPr>
      <w:t xml:space="preserve">Cultural </w:t>
    </w:r>
    <w:r w:rsidR="00307691" w:rsidRPr="00227CFA">
      <w:rPr>
        <w:sz w:val="22"/>
        <w:szCs w:val="20"/>
      </w:rPr>
      <w:t>equity</w:t>
    </w:r>
    <w:r w:rsidR="00307691" w:rsidRPr="0090092F">
      <w:rPr>
        <w:sz w:val="22"/>
        <w:szCs w:val="20"/>
      </w:rPr>
      <w:t xml:space="preserve"> for Deaf and Disabled people</w:t>
    </w:r>
    <w:r w:rsidR="00307691">
      <w:rPr>
        <w:sz w:val="22"/>
        <w:szCs w:val="20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17CBA" w14:textId="77777777" w:rsidR="00307691" w:rsidRPr="0090092F" w:rsidRDefault="00000000">
    <w:pPr>
      <w:pStyle w:val="Footer"/>
      <w:rPr>
        <w:sz w:val="22"/>
      </w:rPr>
    </w:pPr>
    <w:sdt>
      <w:sdtPr>
        <w:id w:val="779303650"/>
        <w:docPartObj>
          <w:docPartGallery w:val="Page Numbers (Top of Page)"/>
          <w:docPartUnique/>
        </w:docPartObj>
      </w:sdtPr>
      <w:sdtEndPr>
        <w:rPr>
          <w:sz w:val="22"/>
          <w:szCs w:val="20"/>
        </w:rPr>
      </w:sdtEndPr>
      <w:sdtContent>
        <w:r w:rsidR="71F2683F" w:rsidRPr="0090092F">
          <w:rPr>
            <w:sz w:val="22"/>
          </w:rPr>
          <w:t xml:space="preserve">Page </w:t>
        </w:r>
        <w:r w:rsidR="00307691" w:rsidRPr="71F2683F">
          <w:rPr>
            <w:b/>
            <w:bCs/>
            <w:sz w:val="22"/>
          </w:rPr>
          <w:fldChar w:fldCharType="begin"/>
        </w:r>
        <w:r w:rsidR="00307691" w:rsidRPr="0090092F">
          <w:rPr>
            <w:b/>
            <w:bCs/>
            <w:sz w:val="22"/>
          </w:rPr>
          <w:instrText xml:space="preserve"> PAGE </w:instrText>
        </w:r>
        <w:r w:rsidR="00307691" w:rsidRPr="71F2683F">
          <w:rPr>
            <w:b/>
            <w:bCs/>
            <w:sz w:val="22"/>
          </w:rPr>
          <w:fldChar w:fldCharType="separate"/>
        </w:r>
        <w:r w:rsidR="71F2683F" w:rsidRPr="71F2683F">
          <w:rPr>
            <w:b/>
            <w:bCs/>
            <w:sz w:val="22"/>
          </w:rPr>
          <w:t>2</w:t>
        </w:r>
        <w:r w:rsidR="00307691" w:rsidRPr="71F2683F">
          <w:rPr>
            <w:b/>
            <w:bCs/>
            <w:sz w:val="22"/>
          </w:rPr>
          <w:fldChar w:fldCharType="end"/>
        </w:r>
        <w:r w:rsidR="71F2683F" w:rsidRPr="0090092F">
          <w:rPr>
            <w:sz w:val="22"/>
          </w:rPr>
          <w:t xml:space="preserve"> of </w:t>
        </w:r>
        <w:r w:rsidR="00307691" w:rsidRPr="71F2683F">
          <w:rPr>
            <w:b/>
            <w:bCs/>
            <w:sz w:val="22"/>
          </w:rPr>
          <w:fldChar w:fldCharType="begin"/>
        </w:r>
        <w:r w:rsidR="00307691" w:rsidRPr="0090092F">
          <w:rPr>
            <w:b/>
            <w:bCs/>
            <w:sz w:val="22"/>
          </w:rPr>
          <w:instrText xml:space="preserve"> NUMPAGES  </w:instrText>
        </w:r>
        <w:r w:rsidR="00307691" w:rsidRPr="71F2683F">
          <w:rPr>
            <w:b/>
            <w:bCs/>
            <w:sz w:val="22"/>
          </w:rPr>
          <w:fldChar w:fldCharType="separate"/>
        </w:r>
        <w:r w:rsidR="71F2683F" w:rsidRPr="71F2683F">
          <w:rPr>
            <w:b/>
            <w:bCs/>
            <w:sz w:val="22"/>
          </w:rPr>
          <w:t>6</w:t>
        </w:r>
        <w:r w:rsidR="00307691" w:rsidRPr="71F2683F">
          <w:rPr>
            <w:b/>
            <w:bCs/>
            <w:sz w:val="22"/>
          </w:rPr>
          <w:fldChar w:fldCharType="end"/>
        </w:r>
      </w:sdtContent>
    </w:sdt>
    <w:r w:rsidR="71F2683F" w:rsidRPr="0090092F">
      <w:rPr>
        <w:sz w:val="22"/>
      </w:rPr>
      <w:t xml:space="preserve"> </w:t>
    </w:r>
    <w:r w:rsidR="00307691" w:rsidRPr="0090092F">
      <w:rPr>
        <w:sz w:val="22"/>
        <w:szCs w:val="20"/>
      </w:rPr>
      <w:ptab w:relativeTo="margin" w:alignment="center" w:leader="none"/>
    </w:r>
    <w:r w:rsidR="00307691" w:rsidRPr="0090092F">
      <w:rPr>
        <w:sz w:val="22"/>
        <w:szCs w:val="20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7A6E9" w14:textId="77777777" w:rsidR="0090092F" w:rsidRPr="0090092F" w:rsidRDefault="00000000">
    <w:pPr>
      <w:pStyle w:val="Footer"/>
      <w:rPr>
        <w:sz w:val="22"/>
        <w:szCs w:val="20"/>
      </w:rPr>
    </w:pPr>
    <w:sdt>
      <w:sdtPr>
        <w:rPr>
          <w:sz w:val="22"/>
          <w:szCs w:val="20"/>
        </w:rPr>
        <w:id w:val="1400475732"/>
        <w:docPartObj>
          <w:docPartGallery w:val="Page Numbers (Top of Page)"/>
          <w:docPartUnique/>
        </w:docPartObj>
      </w:sdtPr>
      <w:sdtContent>
        <w:r w:rsidR="0090092F" w:rsidRPr="0090092F">
          <w:rPr>
            <w:sz w:val="22"/>
            <w:szCs w:val="20"/>
          </w:rPr>
          <w:t xml:space="preserve">Page </w:t>
        </w:r>
        <w:r w:rsidR="0090092F" w:rsidRPr="0090092F">
          <w:rPr>
            <w:b/>
            <w:bCs/>
            <w:sz w:val="22"/>
          </w:rPr>
          <w:fldChar w:fldCharType="begin"/>
        </w:r>
        <w:r w:rsidR="0090092F" w:rsidRPr="0090092F">
          <w:rPr>
            <w:b/>
            <w:bCs/>
            <w:sz w:val="22"/>
            <w:szCs w:val="20"/>
          </w:rPr>
          <w:instrText xml:space="preserve"> PAGE </w:instrText>
        </w:r>
        <w:r w:rsidR="0090092F" w:rsidRPr="0090092F">
          <w:rPr>
            <w:b/>
            <w:bCs/>
            <w:sz w:val="22"/>
          </w:rPr>
          <w:fldChar w:fldCharType="separate"/>
        </w:r>
        <w:r w:rsidR="0090092F" w:rsidRPr="0090092F">
          <w:rPr>
            <w:b/>
            <w:bCs/>
            <w:sz w:val="22"/>
          </w:rPr>
          <w:t>2</w:t>
        </w:r>
        <w:r w:rsidR="0090092F" w:rsidRPr="0090092F">
          <w:rPr>
            <w:b/>
            <w:bCs/>
            <w:sz w:val="22"/>
          </w:rPr>
          <w:fldChar w:fldCharType="end"/>
        </w:r>
        <w:r w:rsidR="0090092F" w:rsidRPr="0090092F">
          <w:rPr>
            <w:sz w:val="22"/>
            <w:szCs w:val="20"/>
          </w:rPr>
          <w:t xml:space="preserve"> of </w:t>
        </w:r>
        <w:r w:rsidR="0090092F" w:rsidRPr="0090092F">
          <w:rPr>
            <w:b/>
            <w:bCs/>
            <w:sz w:val="22"/>
          </w:rPr>
          <w:fldChar w:fldCharType="begin"/>
        </w:r>
        <w:r w:rsidR="0090092F" w:rsidRPr="0090092F">
          <w:rPr>
            <w:b/>
            <w:bCs/>
            <w:sz w:val="22"/>
            <w:szCs w:val="20"/>
          </w:rPr>
          <w:instrText xml:space="preserve"> NUMPAGES  </w:instrText>
        </w:r>
        <w:r w:rsidR="0090092F" w:rsidRPr="0090092F">
          <w:rPr>
            <w:b/>
            <w:bCs/>
            <w:sz w:val="22"/>
          </w:rPr>
          <w:fldChar w:fldCharType="separate"/>
        </w:r>
        <w:r w:rsidR="0090092F" w:rsidRPr="0090092F">
          <w:rPr>
            <w:b/>
            <w:bCs/>
            <w:sz w:val="22"/>
          </w:rPr>
          <w:t>6</w:t>
        </w:r>
        <w:r w:rsidR="0090092F" w:rsidRPr="0090092F">
          <w:rPr>
            <w:b/>
            <w:bCs/>
            <w:sz w:val="22"/>
          </w:rPr>
          <w:fldChar w:fldCharType="end"/>
        </w:r>
      </w:sdtContent>
    </w:sdt>
    <w:r w:rsidR="0090092F" w:rsidRPr="0090092F">
      <w:rPr>
        <w:sz w:val="22"/>
        <w:szCs w:val="20"/>
      </w:rPr>
      <w:t xml:space="preserve"> </w:t>
    </w:r>
    <w:r w:rsidR="0090092F" w:rsidRPr="0090092F">
      <w:rPr>
        <w:sz w:val="22"/>
        <w:szCs w:val="20"/>
      </w:rPr>
      <w:ptab w:relativeTo="margin" w:alignment="center" w:leader="none"/>
    </w:r>
    <w:r w:rsidR="0090092F" w:rsidRPr="0090092F">
      <w:rPr>
        <w:sz w:val="22"/>
        <w:szCs w:val="20"/>
      </w:rPr>
      <w:ptab w:relativeTo="margin" w:alignment="right" w:leader="none"/>
    </w:r>
    <w:r w:rsidR="0090092F" w:rsidRPr="0090092F">
      <w:rPr>
        <w:sz w:val="22"/>
        <w:szCs w:val="20"/>
      </w:rPr>
      <w:t xml:space="preserve">Cultural </w:t>
    </w:r>
    <w:r w:rsidR="00227CFA" w:rsidRPr="00227CFA">
      <w:rPr>
        <w:sz w:val="22"/>
        <w:szCs w:val="20"/>
      </w:rPr>
      <w:t>equity</w:t>
    </w:r>
    <w:r w:rsidR="0090092F" w:rsidRPr="0090092F">
      <w:rPr>
        <w:sz w:val="22"/>
        <w:szCs w:val="20"/>
      </w:rPr>
      <w:t xml:space="preserve"> for Deaf and Disabled people</w:t>
    </w:r>
    <w:r w:rsidR="0090092F">
      <w:rPr>
        <w:sz w:val="22"/>
        <w:szCs w:val="20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69146" w14:textId="77777777" w:rsidR="0090092F" w:rsidRPr="0090092F" w:rsidRDefault="00000000">
    <w:pPr>
      <w:pStyle w:val="Footer"/>
      <w:rPr>
        <w:sz w:val="22"/>
        <w:szCs w:val="20"/>
      </w:rPr>
    </w:pPr>
    <w:sdt>
      <w:sdtPr>
        <w:id w:val="-1705238520"/>
        <w:docPartObj>
          <w:docPartGallery w:val="Page Numbers (Top of Page)"/>
          <w:docPartUnique/>
        </w:docPartObj>
      </w:sdtPr>
      <w:sdtEndPr>
        <w:rPr>
          <w:sz w:val="22"/>
          <w:szCs w:val="20"/>
        </w:rPr>
      </w:sdtEndPr>
      <w:sdtContent>
        <w:r w:rsidR="0090092F" w:rsidRPr="0090092F">
          <w:rPr>
            <w:sz w:val="22"/>
            <w:szCs w:val="20"/>
          </w:rPr>
          <w:t xml:space="preserve">Page </w:t>
        </w:r>
        <w:r w:rsidR="0090092F" w:rsidRPr="0090092F">
          <w:rPr>
            <w:b/>
            <w:bCs/>
            <w:sz w:val="22"/>
          </w:rPr>
          <w:fldChar w:fldCharType="begin"/>
        </w:r>
        <w:r w:rsidR="0090092F" w:rsidRPr="0090092F">
          <w:rPr>
            <w:b/>
            <w:bCs/>
            <w:sz w:val="22"/>
            <w:szCs w:val="20"/>
          </w:rPr>
          <w:instrText xml:space="preserve"> PAGE </w:instrText>
        </w:r>
        <w:r w:rsidR="0090092F" w:rsidRPr="0090092F">
          <w:rPr>
            <w:b/>
            <w:bCs/>
            <w:sz w:val="22"/>
          </w:rPr>
          <w:fldChar w:fldCharType="separate"/>
        </w:r>
        <w:r w:rsidR="0090092F" w:rsidRPr="0090092F">
          <w:rPr>
            <w:b/>
            <w:bCs/>
            <w:sz w:val="22"/>
          </w:rPr>
          <w:t>2</w:t>
        </w:r>
        <w:r w:rsidR="0090092F" w:rsidRPr="0090092F">
          <w:rPr>
            <w:b/>
            <w:bCs/>
            <w:sz w:val="22"/>
          </w:rPr>
          <w:fldChar w:fldCharType="end"/>
        </w:r>
        <w:r w:rsidR="0090092F" w:rsidRPr="0090092F">
          <w:rPr>
            <w:sz w:val="22"/>
            <w:szCs w:val="20"/>
          </w:rPr>
          <w:t xml:space="preserve"> of </w:t>
        </w:r>
        <w:r w:rsidR="0090092F" w:rsidRPr="0090092F">
          <w:rPr>
            <w:b/>
            <w:bCs/>
            <w:sz w:val="22"/>
          </w:rPr>
          <w:fldChar w:fldCharType="begin"/>
        </w:r>
        <w:r w:rsidR="0090092F" w:rsidRPr="0090092F">
          <w:rPr>
            <w:b/>
            <w:bCs/>
            <w:sz w:val="22"/>
            <w:szCs w:val="20"/>
          </w:rPr>
          <w:instrText xml:space="preserve"> NUMPAGES  </w:instrText>
        </w:r>
        <w:r w:rsidR="0090092F" w:rsidRPr="0090092F">
          <w:rPr>
            <w:b/>
            <w:bCs/>
            <w:sz w:val="22"/>
          </w:rPr>
          <w:fldChar w:fldCharType="separate"/>
        </w:r>
        <w:r w:rsidR="0090092F" w:rsidRPr="0090092F">
          <w:rPr>
            <w:b/>
            <w:bCs/>
            <w:sz w:val="22"/>
          </w:rPr>
          <w:t>6</w:t>
        </w:r>
        <w:r w:rsidR="0090092F" w:rsidRPr="0090092F">
          <w:rPr>
            <w:b/>
            <w:bCs/>
            <w:sz w:val="22"/>
          </w:rPr>
          <w:fldChar w:fldCharType="end"/>
        </w:r>
      </w:sdtContent>
    </w:sdt>
    <w:r w:rsidR="0090092F" w:rsidRPr="0090092F">
      <w:rPr>
        <w:sz w:val="22"/>
        <w:szCs w:val="20"/>
      </w:rPr>
      <w:t xml:space="preserve"> </w:t>
    </w:r>
    <w:r w:rsidR="0090092F" w:rsidRPr="0090092F">
      <w:rPr>
        <w:sz w:val="22"/>
        <w:szCs w:val="20"/>
      </w:rPr>
      <w:ptab w:relativeTo="margin" w:alignment="center" w:leader="none"/>
    </w:r>
    <w:r w:rsidR="0090092F" w:rsidRPr="0090092F">
      <w:rPr>
        <w:sz w:val="22"/>
        <w:szCs w:val="20"/>
      </w:rPr>
      <w:ptab w:relativeTo="margin" w:alignment="right" w:leader="none"/>
    </w:r>
    <w:r w:rsidR="0090092F" w:rsidRPr="0090092F">
      <w:rPr>
        <w:sz w:val="22"/>
        <w:szCs w:val="20"/>
      </w:rPr>
      <w:t xml:space="preserve">Cultural </w:t>
    </w:r>
    <w:r w:rsidR="00227CFA" w:rsidRPr="00227CFA">
      <w:rPr>
        <w:sz w:val="22"/>
        <w:szCs w:val="20"/>
      </w:rPr>
      <w:t>equity</w:t>
    </w:r>
    <w:r w:rsidR="0090092F" w:rsidRPr="0090092F">
      <w:rPr>
        <w:sz w:val="22"/>
        <w:szCs w:val="20"/>
      </w:rPr>
      <w:t xml:space="preserve"> for Deaf and Disabled people</w:t>
    </w:r>
    <w:r w:rsidR="0090092F">
      <w:rPr>
        <w:sz w:val="22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EEB4A" w14:textId="77777777" w:rsidR="0001575B" w:rsidRDefault="0001575B" w:rsidP="003D194C">
      <w:pPr>
        <w:spacing w:before="0" w:after="0" w:line="240" w:lineRule="auto"/>
      </w:pPr>
      <w:r>
        <w:separator/>
      </w:r>
    </w:p>
  </w:footnote>
  <w:footnote w:type="continuationSeparator" w:id="0">
    <w:p w14:paraId="2EDEC6D8" w14:textId="77777777" w:rsidR="0001575B" w:rsidRDefault="0001575B" w:rsidP="003D194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C38E4" w14:textId="77777777" w:rsidR="00307691" w:rsidRPr="00C23D74" w:rsidRDefault="00307691" w:rsidP="00123D95">
    <w:pPr>
      <w:pStyle w:val="Header"/>
      <w:tabs>
        <w:tab w:val="clear" w:pos="4513"/>
        <w:tab w:val="center" w:pos="2127"/>
      </w:tabs>
      <w:spacing w:after="480" w:line="312" w:lineRule="auto"/>
      <w:rPr>
        <w:rFonts w:cstheme="minorHAnsi"/>
        <w:color w:val="000000"/>
        <w:shd w:val="clear" w:color="auto" w:fill="FFFFFF"/>
        <w:lang w:val="en-US"/>
      </w:rPr>
    </w:pPr>
    <w:r>
      <w:rPr>
        <w:rFonts w:cstheme="minorHAnsi"/>
        <w:color w:val="000000"/>
        <w:shd w:val="clear" w:color="auto" w:fill="FFFFFF"/>
        <w:lang w:val="en-US"/>
      </w:rPr>
      <w:t xml:space="preserve">Doc </w:t>
    </w:r>
    <w:proofErr w:type="gramStart"/>
    <w:r>
      <w:rPr>
        <w:rFonts w:cstheme="minorHAnsi"/>
        <w:color w:val="000000"/>
        <w:shd w:val="clear" w:color="auto" w:fill="FFFFFF"/>
        <w:lang w:val="en-US"/>
      </w:rPr>
      <w:t xml:space="preserve">title </w:t>
    </w:r>
    <w:r>
      <w:rPr>
        <w:rFonts w:cstheme="minorHAnsi"/>
        <w:color w:val="000000"/>
        <w:shd w:val="clear" w:color="auto" w:fill="FFFFFF"/>
        <w:lang w:val="en-US"/>
      </w:rPr>
      <w:tab/>
    </w:r>
    <w:proofErr w:type="gramEnd"/>
    <w:r>
      <w:rPr>
        <w:rFonts w:cstheme="minorHAnsi"/>
        <w:color w:val="000000"/>
        <w:shd w:val="clear" w:color="auto" w:fill="FFFFFF"/>
        <w:lang w:val="en-US"/>
      </w:rPr>
      <w:tab/>
      <w:t>Date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E4698" w14:textId="77777777" w:rsidR="00307691" w:rsidRPr="001F6884" w:rsidRDefault="00307691" w:rsidP="00123D95">
    <w:pPr>
      <w:pStyle w:val="Header"/>
      <w:spacing w:after="120" w:line="312" w:lineRule="auto"/>
      <w:rPr>
        <w:rFonts w:cstheme="minorHAnsi"/>
        <w:color w:val="000000"/>
        <w:sz w:val="20"/>
        <w:szCs w:val="18"/>
        <w:shd w:val="clear" w:color="auto" w:fill="FFFFFF"/>
      </w:rPr>
    </w:pPr>
    <w:r w:rsidRPr="001F6884">
      <w:rPr>
        <w:rFonts w:cstheme="minorHAnsi"/>
        <w:noProof/>
        <w:color w:val="000000"/>
        <w:shd w:val="clear" w:color="auto" w:fill="FFFFFF"/>
      </w:rPr>
      <w:drawing>
        <wp:anchor distT="0" distB="0" distL="114300" distR="114300" simplePos="0" relativeHeight="251661312" behindDoc="1" locked="0" layoutInCell="1" allowOverlap="1" wp14:anchorId="50E96915" wp14:editId="257121FF">
          <wp:simplePos x="0" y="0"/>
          <wp:positionH relativeFrom="margin">
            <wp:posOffset>4229100</wp:posOffset>
          </wp:positionH>
          <wp:positionV relativeFrom="paragraph">
            <wp:posOffset>2540</wp:posOffset>
          </wp:positionV>
          <wp:extent cx="1749425" cy="901700"/>
          <wp:effectExtent l="0" t="0" r="0" b="0"/>
          <wp:wrapNone/>
          <wp:docPr id="1" name="Picture 1" descr="Arts Access Victori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rts Access Victoria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94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6884">
      <w:rPr>
        <w:rFonts w:cstheme="minorHAnsi"/>
        <w:color w:val="000000"/>
        <w:sz w:val="20"/>
        <w:szCs w:val="18"/>
        <w:shd w:val="clear" w:color="auto" w:fill="FFFFFF"/>
      </w:rPr>
      <w:t>Art</w:t>
    </w:r>
    <w:r w:rsidR="00921BC5">
      <w:rPr>
        <w:rFonts w:cstheme="minorHAnsi"/>
        <w:color w:val="000000"/>
        <w:sz w:val="20"/>
        <w:szCs w:val="18"/>
        <w:shd w:val="clear" w:color="auto" w:fill="FFFFFF"/>
      </w:rPr>
      <w:t>s</w:t>
    </w:r>
    <w:r w:rsidRPr="001F6884">
      <w:rPr>
        <w:rFonts w:cstheme="minorHAnsi"/>
        <w:color w:val="000000"/>
        <w:sz w:val="20"/>
        <w:szCs w:val="18"/>
        <w:shd w:val="clear" w:color="auto" w:fill="FFFFFF"/>
      </w:rPr>
      <w:t xml:space="preserve"> Access Society Incorporated</w:t>
    </w:r>
    <w:r>
      <w:rPr>
        <w:rFonts w:cstheme="minorHAnsi"/>
        <w:color w:val="000000"/>
        <w:sz w:val="20"/>
        <w:szCs w:val="18"/>
        <w:shd w:val="clear" w:color="auto" w:fill="FFFFFF"/>
      </w:rPr>
      <w:t xml:space="preserve"> </w:t>
    </w:r>
    <w:r>
      <w:rPr>
        <w:rFonts w:cstheme="minorHAnsi"/>
        <w:color w:val="000000"/>
        <w:sz w:val="20"/>
        <w:szCs w:val="18"/>
        <w:shd w:val="clear" w:color="auto" w:fill="FFFFFF"/>
      </w:rPr>
      <w:br/>
    </w:r>
    <w:r w:rsidRPr="001F6884">
      <w:rPr>
        <w:rFonts w:cstheme="minorHAnsi"/>
        <w:color w:val="000000"/>
        <w:sz w:val="20"/>
        <w:szCs w:val="18"/>
        <w:shd w:val="clear" w:color="auto" w:fill="FFFFFF"/>
      </w:rPr>
      <w:t>registration number A0007628K ABN 34 192 751 897</w:t>
    </w:r>
  </w:p>
  <w:p w14:paraId="0EB6E7F3" w14:textId="77777777" w:rsidR="00307691" w:rsidRPr="001F6884" w:rsidRDefault="00307691" w:rsidP="00103DE6">
    <w:pPr>
      <w:pStyle w:val="Header"/>
      <w:tabs>
        <w:tab w:val="clear" w:pos="4513"/>
        <w:tab w:val="clear" w:pos="9026"/>
        <w:tab w:val="left" w:pos="1276"/>
      </w:tabs>
      <w:spacing w:line="312" w:lineRule="auto"/>
      <w:rPr>
        <w:rFonts w:cstheme="minorHAnsi"/>
        <w:color w:val="000000"/>
        <w:shd w:val="clear" w:color="auto" w:fill="FFFFFF"/>
      </w:rPr>
    </w:pPr>
    <w:r w:rsidRPr="001F6884">
      <w:rPr>
        <w:rFonts w:cstheme="minorHAnsi"/>
        <w:color w:val="000000"/>
        <w:shd w:val="clear" w:color="auto" w:fill="FFFFFF"/>
      </w:rPr>
      <w:t>A</w:t>
    </w:r>
    <w:r w:rsidR="00140E45">
      <w:rPr>
        <w:rFonts w:cstheme="minorHAnsi"/>
        <w:color w:val="000000"/>
        <w:shd w:val="clear" w:color="auto" w:fill="FFFFFF"/>
      </w:rPr>
      <w:t>d</w:t>
    </w:r>
    <w:r w:rsidRPr="001F6884">
      <w:rPr>
        <w:rFonts w:cstheme="minorHAnsi"/>
        <w:color w:val="000000"/>
        <w:shd w:val="clear" w:color="auto" w:fill="FFFFFF"/>
      </w:rPr>
      <w:t xml:space="preserve">dress: </w:t>
    </w:r>
    <w:r w:rsidRPr="001F6884">
      <w:rPr>
        <w:rFonts w:cstheme="minorHAnsi"/>
        <w:color w:val="000000"/>
        <w:shd w:val="clear" w:color="auto" w:fill="FFFFFF"/>
      </w:rPr>
      <w:tab/>
    </w:r>
    <w:r w:rsidR="00140E45">
      <w:rPr>
        <w:rFonts w:cstheme="minorHAnsi"/>
        <w:color w:val="000000"/>
        <w:shd w:val="clear" w:color="auto" w:fill="FFFFFF"/>
      </w:rPr>
      <w:t>2</w:t>
    </w:r>
    <w:r w:rsidRPr="001F6884">
      <w:rPr>
        <w:rFonts w:cstheme="minorHAnsi"/>
        <w:color w:val="000000"/>
        <w:shd w:val="clear" w:color="auto" w:fill="FFFFFF"/>
      </w:rPr>
      <w:t>22 Bank St. South Melbourne 3205</w:t>
    </w:r>
  </w:p>
  <w:p w14:paraId="19ED07A2" w14:textId="77777777" w:rsidR="00307691" w:rsidRDefault="00307691" w:rsidP="00103DE6">
    <w:pPr>
      <w:pStyle w:val="Header"/>
      <w:tabs>
        <w:tab w:val="clear" w:pos="4513"/>
        <w:tab w:val="clear" w:pos="9026"/>
        <w:tab w:val="left" w:pos="1276"/>
        <w:tab w:val="center" w:pos="1843"/>
      </w:tabs>
      <w:spacing w:line="312" w:lineRule="auto"/>
      <w:rPr>
        <w:rFonts w:cstheme="minorHAnsi"/>
        <w:color w:val="000000"/>
        <w:shd w:val="clear" w:color="auto" w:fill="FFFFFF"/>
      </w:rPr>
    </w:pPr>
    <w:r w:rsidRPr="001F6884">
      <w:rPr>
        <w:rFonts w:cstheme="minorHAnsi"/>
        <w:color w:val="000000"/>
        <w:shd w:val="clear" w:color="auto" w:fill="FFFFFF"/>
      </w:rPr>
      <w:t xml:space="preserve">Phone: </w:t>
    </w:r>
    <w:r w:rsidRPr="001F6884">
      <w:rPr>
        <w:rFonts w:cstheme="minorHAnsi"/>
        <w:color w:val="000000"/>
        <w:shd w:val="clear" w:color="auto" w:fill="FFFFFF"/>
      </w:rPr>
      <w:tab/>
      <w:t>03 9699</w:t>
    </w:r>
    <w:r w:rsidRPr="00BE43C8">
      <w:rPr>
        <w:rFonts w:cstheme="minorHAnsi"/>
        <w:color w:val="000000"/>
        <w:shd w:val="clear" w:color="auto" w:fill="FFFFFF"/>
      </w:rPr>
      <w:t xml:space="preserve"> 8299</w:t>
    </w:r>
  </w:p>
  <w:p w14:paraId="354A87BA" w14:textId="77777777" w:rsidR="00307691" w:rsidRPr="00BE43C8" w:rsidRDefault="00307691" w:rsidP="00103DE6">
    <w:pPr>
      <w:pStyle w:val="Header"/>
      <w:tabs>
        <w:tab w:val="clear" w:pos="4513"/>
        <w:tab w:val="clear" w:pos="9026"/>
        <w:tab w:val="left" w:pos="1276"/>
        <w:tab w:val="center" w:pos="2410"/>
      </w:tabs>
      <w:spacing w:line="312" w:lineRule="auto"/>
      <w:rPr>
        <w:rFonts w:cstheme="minorHAnsi"/>
        <w:color w:val="000000"/>
        <w:shd w:val="clear" w:color="auto" w:fill="FFFFFF"/>
      </w:rPr>
    </w:pPr>
    <w:r w:rsidRPr="00BE43C8">
      <w:rPr>
        <w:rFonts w:cstheme="minorHAnsi"/>
        <w:color w:val="000000"/>
        <w:shd w:val="clear" w:color="auto" w:fill="FFFFFF"/>
      </w:rPr>
      <w:t>Email:</w:t>
    </w:r>
    <w:r>
      <w:rPr>
        <w:rFonts w:cstheme="minorHAnsi"/>
        <w:color w:val="000000"/>
        <w:shd w:val="clear" w:color="auto" w:fill="FFFFFF"/>
      </w:rPr>
      <w:t xml:space="preserve"> </w:t>
    </w:r>
    <w:r>
      <w:rPr>
        <w:rFonts w:cstheme="minorHAnsi"/>
        <w:color w:val="000000"/>
        <w:shd w:val="clear" w:color="auto" w:fill="FFFFFF"/>
      </w:rPr>
      <w:tab/>
    </w:r>
    <w:hyperlink r:id="rId2" w:history="1">
      <w:r w:rsidRPr="00BB21F9">
        <w:rPr>
          <w:rStyle w:val="Hyperlink"/>
          <w:rFonts w:cstheme="minorHAnsi"/>
          <w:shd w:val="clear" w:color="auto" w:fill="FFFFFF"/>
        </w:rPr>
        <w:t>info@artsaccess.com.au</w:t>
      </w:r>
    </w:hyperlink>
  </w:p>
  <w:p w14:paraId="0745B50E" w14:textId="77777777" w:rsidR="00992D85" w:rsidRPr="004D761C" w:rsidRDefault="00307691" w:rsidP="00103DE6">
    <w:pPr>
      <w:pStyle w:val="Header"/>
      <w:tabs>
        <w:tab w:val="clear" w:pos="4513"/>
        <w:tab w:val="clear" w:pos="9026"/>
        <w:tab w:val="left" w:pos="1276"/>
        <w:tab w:val="center" w:pos="2127"/>
      </w:tabs>
      <w:spacing w:after="240" w:line="312" w:lineRule="auto"/>
      <w:rPr>
        <w:rFonts w:cstheme="minorHAnsi"/>
        <w:color w:val="0563C1" w:themeColor="hyperlink"/>
        <w:u w:val="single"/>
        <w:shd w:val="clear" w:color="auto" w:fill="FFFFFF"/>
      </w:rPr>
    </w:pPr>
    <w:r w:rsidRPr="00BE43C8">
      <w:rPr>
        <w:rFonts w:cstheme="minorHAnsi"/>
        <w:color w:val="000000"/>
        <w:shd w:val="clear" w:color="auto" w:fill="FFFFFF"/>
      </w:rPr>
      <w:t>Website:</w:t>
    </w:r>
    <w:r>
      <w:rPr>
        <w:rFonts w:cstheme="minorHAnsi"/>
        <w:color w:val="000000"/>
        <w:shd w:val="clear" w:color="auto" w:fill="FFFFFF"/>
      </w:rPr>
      <w:t xml:space="preserve"> </w:t>
    </w:r>
    <w:r>
      <w:rPr>
        <w:rFonts w:cstheme="minorHAnsi"/>
        <w:color w:val="000000"/>
        <w:shd w:val="clear" w:color="auto" w:fill="FFFFFF"/>
      </w:rPr>
      <w:tab/>
    </w:r>
    <w:hyperlink r:id="rId3" w:history="1">
      <w:r w:rsidRPr="00BE43C8">
        <w:rPr>
          <w:rStyle w:val="Hyperlink"/>
          <w:rFonts w:cstheme="minorHAnsi"/>
          <w:shd w:val="clear" w:color="auto" w:fill="FFFFFF"/>
        </w:rPr>
        <w:t>artsaccess.com.au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370C6" w14:textId="33AC334D" w:rsidR="003D194C" w:rsidRPr="00C23D74" w:rsidRDefault="00000000" w:rsidP="2B489AE7">
    <w:pPr>
      <w:pStyle w:val="Header"/>
      <w:tabs>
        <w:tab w:val="clear" w:pos="4513"/>
        <w:tab w:val="center" w:pos="2127"/>
      </w:tabs>
      <w:spacing w:after="480" w:line="312" w:lineRule="auto"/>
      <w:rPr>
        <w:noProof/>
        <w:color w:val="000000"/>
        <w:shd w:val="clear" w:color="auto" w:fill="FFFFFF"/>
        <w:lang w:val="en-US"/>
      </w:rPr>
    </w:pPr>
    <w:sdt>
      <w:sdtPr>
        <w:rPr>
          <w:color w:val="000000"/>
          <w:shd w:val="clear" w:color="auto" w:fill="FFFFFF"/>
          <w:lang w:val="en-US"/>
        </w:rPr>
        <w:alias w:val="Title"/>
        <w:tag w:val=""/>
        <w:id w:val="310367218"/>
        <w:placeholder>
          <w:docPart w:val="BD09D8773A374E30B2361EC0BFD1301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olor w:val="000000" w:themeColor="text1"/>
        </w:rPr>
      </w:sdtEndPr>
      <w:sdtContent>
        <w:r w:rsidR="2B489AE7" w:rsidRPr="2B489AE7">
          <w:rPr>
            <w:color w:val="000000"/>
            <w:shd w:val="clear" w:color="auto" w:fill="FFFFFF"/>
            <w:lang w:val="en-US"/>
          </w:rPr>
          <w:t>AAV Board Meeting Minutes</w: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47CC" w14:textId="77777777" w:rsidR="00123D95" w:rsidRPr="001F6884" w:rsidRDefault="00123D95" w:rsidP="00123D95">
    <w:pPr>
      <w:pStyle w:val="Header"/>
      <w:spacing w:after="120" w:line="312" w:lineRule="auto"/>
      <w:rPr>
        <w:rFonts w:cstheme="minorHAnsi"/>
        <w:color w:val="000000"/>
        <w:sz w:val="20"/>
        <w:szCs w:val="18"/>
        <w:shd w:val="clear" w:color="auto" w:fill="FFFFFF"/>
      </w:rPr>
    </w:pPr>
    <w:r w:rsidRPr="001F6884">
      <w:rPr>
        <w:rFonts w:cstheme="minorHAnsi"/>
        <w:noProof/>
        <w:color w:val="000000"/>
        <w:shd w:val="clear" w:color="auto" w:fill="FFFFFF"/>
      </w:rPr>
      <w:drawing>
        <wp:anchor distT="0" distB="0" distL="114300" distR="114300" simplePos="0" relativeHeight="251664384" behindDoc="1" locked="0" layoutInCell="1" allowOverlap="1" wp14:anchorId="0032058A" wp14:editId="1A0B20B4">
          <wp:simplePos x="0" y="0"/>
          <wp:positionH relativeFrom="margin">
            <wp:align>right</wp:align>
          </wp:positionH>
          <wp:positionV relativeFrom="paragraph">
            <wp:posOffset>3116</wp:posOffset>
          </wp:positionV>
          <wp:extent cx="1749425" cy="901700"/>
          <wp:effectExtent l="0" t="0" r="0" b="0"/>
          <wp:wrapNone/>
          <wp:docPr id="18" name="Picture 18" descr="Arts Access Victori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rts Access Victoria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94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6884">
      <w:rPr>
        <w:rFonts w:cstheme="minorHAnsi"/>
        <w:color w:val="000000"/>
        <w:sz w:val="20"/>
        <w:szCs w:val="18"/>
        <w:shd w:val="clear" w:color="auto" w:fill="FFFFFF"/>
      </w:rPr>
      <w:t>Art Access Society Incorporated</w:t>
    </w:r>
    <w:r>
      <w:rPr>
        <w:rFonts w:cstheme="minorHAnsi"/>
        <w:color w:val="000000"/>
        <w:sz w:val="20"/>
        <w:szCs w:val="18"/>
        <w:shd w:val="clear" w:color="auto" w:fill="FFFFFF"/>
      </w:rPr>
      <w:t xml:space="preserve"> </w:t>
    </w:r>
    <w:r>
      <w:rPr>
        <w:rFonts w:cstheme="minorHAnsi"/>
        <w:color w:val="000000"/>
        <w:sz w:val="20"/>
        <w:szCs w:val="18"/>
        <w:shd w:val="clear" w:color="auto" w:fill="FFFFFF"/>
      </w:rPr>
      <w:br/>
    </w:r>
    <w:r w:rsidRPr="001F6884">
      <w:rPr>
        <w:rFonts w:cstheme="minorHAnsi"/>
        <w:color w:val="000000"/>
        <w:sz w:val="20"/>
        <w:szCs w:val="18"/>
        <w:shd w:val="clear" w:color="auto" w:fill="FFFFFF"/>
      </w:rPr>
      <w:t>registration number A0007628K ABN 34 192 751 897</w:t>
    </w:r>
  </w:p>
  <w:p w14:paraId="145A26B1" w14:textId="77777777" w:rsidR="00123D95" w:rsidRPr="001F6884" w:rsidRDefault="00123D95" w:rsidP="00123D95">
    <w:pPr>
      <w:pStyle w:val="Header"/>
      <w:tabs>
        <w:tab w:val="clear" w:pos="4513"/>
        <w:tab w:val="center" w:pos="2835"/>
      </w:tabs>
      <w:spacing w:line="312" w:lineRule="auto"/>
      <w:rPr>
        <w:rFonts w:cstheme="minorHAnsi"/>
        <w:color w:val="000000"/>
        <w:shd w:val="clear" w:color="auto" w:fill="FFFFFF"/>
      </w:rPr>
    </w:pPr>
    <w:r w:rsidRPr="001F6884">
      <w:rPr>
        <w:rFonts w:cstheme="minorHAnsi"/>
        <w:color w:val="000000"/>
        <w:shd w:val="clear" w:color="auto" w:fill="FFFFFF"/>
      </w:rPr>
      <w:t xml:space="preserve">Adress: </w:t>
    </w:r>
    <w:r w:rsidRPr="001F6884">
      <w:rPr>
        <w:rFonts w:cstheme="minorHAnsi"/>
        <w:color w:val="000000"/>
        <w:shd w:val="clear" w:color="auto" w:fill="FFFFFF"/>
      </w:rPr>
      <w:tab/>
      <w:t>22 Bank St. South Melbourne 3205</w:t>
    </w:r>
  </w:p>
  <w:p w14:paraId="618B1603" w14:textId="77777777" w:rsidR="00123D95" w:rsidRPr="00BE43C8" w:rsidRDefault="00123D95" w:rsidP="00123D95">
    <w:pPr>
      <w:pStyle w:val="Header"/>
      <w:tabs>
        <w:tab w:val="clear" w:pos="4513"/>
        <w:tab w:val="center" w:pos="1843"/>
      </w:tabs>
      <w:spacing w:line="312" w:lineRule="auto"/>
      <w:rPr>
        <w:rFonts w:cstheme="minorHAnsi"/>
        <w:color w:val="000000"/>
        <w:shd w:val="clear" w:color="auto" w:fill="FFFFFF"/>
      </w:rPr>
    </w:pPr>
    <w:r w:rsidRPr="001F6884">
      <w:rPr>
        <w:rFonts w:cstheme="minorHAnsi"/>
        <w:color w:val="000000"/>
        <w:shd w:val="clear" w:color="auto" w:fill="FFFFFF"/>
      </w:rPr>
      <w:t xml:space="preserve">Phone: </w:t>
    </w:r>
    <w:r w:rsidRPr="001F6884">
      <w:rPr>
        <w:rFonts w:cstheme="minorHAnsi"/>
        <w:color w:val="000000"/>
        <w:shd w:val="clear" w:color="auto" w:fill="FFFFFF"/>
      </w:rPr>
      <w:tab/>
      <w:t>03 9699</w:t>
    </w:r>
    <w:r w:rsidRPr="00BE43C8">
      <w:rPr>
        <w:rFonts w:cstheme="minorHAnsi"/>
        <w:color w:val="000000"/>
        <w:shd w:val="clear" w:color="auto" w:fill="FFFFFF"/>
      </w:rPr>
      <w:t xml:space="preserve"> 8299</w:t>
    </w:r>
  </w:p>
  <w:p w14:paraId="2FD85665" w14:textId="77777777" w:rsidR="00123D95" w:rsidRPr="00BE43C8" w:rsidRDefault="00123D95" w:rsidP="00123D95">
    <w:pPr>
      <w:pStyle w:val="Header"/>
      <w:tabs>
        <w:tab w:val="clear" w:pos="4513"/>
        <w:tab w:val="center" w:pos="2410"/>
      </w:tabs>
      <w:spacing w:line="312" w:lineRule="auto"/>
      <w:rPr>
        <w:rFonts w:cstheme="minorHAnsi"/>
        <w:color w:val="000000"/>
        <w:shd w:val="clear" w:color="auto" w:fill="FFFFFF"/>
      </w:rPr>
    </w:pPr>
    <w:r w:rsidRPr="00BE43C8">
      <w:rPr>
        <w:rFonts w:cstheme="minorHAnsi"/>
        <w:color w:val="000000"/>
        <w:shd w:val="clear" w:color="auto" w:fill="FFFFFF"/>
      </w:rPr>
      <w:t>Email:</w:t>
    </w:r>
    <w:r>
      <w:rPr>
        <w:rFonts w:cstheme="minorHAnsi"/>
        <w:color w:val="000000"/>
        <w:shd w:val="clear" w:color="auto" w:fill="FFFFFF"/>
      </w:rPr>
      <w:t xml:space="preserve"> </w:t>
    </w:r>
    <w:r>
      <w:rPr>
        <w:rFonts w:cstheme="minorHAnsi"/>
        <w:color w:val="000000"/>
        <w:shd w:val="clear" w:color="auto" w:fill="FFFFFF"/>
      </w:rPr>
      <w:tab/>
    </w:r>
    <w:hyperlink r:id="rId2" w:history="1">
      <w:r w:rsidRPr="00BB21F9">
        <w:rPr>
          <w:rStyle w:val="Hyperlink"/>
          <w:rFonts w:cstheme="minorHAnsi"/>
          <w:shd w:val="clear" w:color="auto" w:fill="FFFFFF"/>
        </w:rPr>
        <w:t>info@artsaccess.com.au</w:t>
      </w:r>
    </w:hyperlink>
  </w:p>
  <w:p w14:paraId="19772A59" w14:textId="77777777" w:rsidR="00123D95" w:rsidRPr="00123D95" w:rsidRDefault="00123D95" w:rsidP="00BE0FCA">
    <w:pPr>
      <w:pStyle w:val="Header"/>
      <w:tabs>
        <w:tab w:val="clear" w:pos="4513"/>
        <w:tab w:val="center" w:pos="2127"/>
      </w:tabs>
      <w:spacing w:after="240" w:line="312" w:lineRule="auto"/>
      <w:rPr>
        <w:rFonts w:cstheme="minorHAnsi"/>
        <w:color w:val="000000"/>
        <w:shd w:val="clear" w:color="auto" w:fill="FFFFFF"/>
      </w:rPr>
    </w:pPr>
    <w:r w:rsidRPr="00BE43C8">
      <w:rPr>
        <w:rFonts w:cstheme="minorHAnsi"/>
        <w:color w:val="000000"/>
        <w:shd w:val="clear" w:color="auto" w:fill="FFFFFF"/>
      </w:rPr>
      <w:t>Website:</w:t>
    </w:r>
    <w:r>
      <w:rPr>
        <w:rFonts w:cstheme="minorHAnsi"/>
        <w:color w:val="000000"/>
        <w:shd w:val="clear" w:color="auto" w:fill="FFFFFF"/>
      </w:rPr>
      <w:t xml:space="preserve"> </w:t>
    </w:r>
    <w:r>
      <w:rPr>
        <w:rFonts w:cstheme="minorHAnsi"/>
        <w:color w:val="000000"/>
        <w:shd w:val="clear" w:color="auto" w:fill="FFFFFF"/>
      </w:rPr>
      <w:tab/>
    </w:r>
    <w:hyperlink r:id="rId3" w:history="1">
      <w:r w:rsidRPr="00BE43C8">
        <w:rPr>
          <w:rStyle w:val="Hyperlink"/>
          <w:rFonts w:cstheme="minorHAnsi"/>
          <w:shd w:val="clear" w:color="auto" w:fill="FFFFFF"/>
        </w:rPr>
        <w:t>artsaccess.com.au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1FCF"/>
    <w:multiLevelType w:val="hybridMultilevel"/>
    <w:tmpl w:val="1C0AF492"/>
    <w:lvl w:ilvl="0" w:tplc="3F9EDA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2A6C2F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100834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2E09E4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9FC8E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6A65D7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5FCA3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BEEBAD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716014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260CDE"/>
    <w:multiLevelType w:val="hybridMultilevel"/>
    <w:tmpl w:val="7FD6D2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24FFB"/>
    <w:multiLevelType w:val="hybridMultilevel"/>
    <w:tmpl w:val="9188ADE0"/>
    <w:lvl w:ilvl="0" w:tplc="4FB8A3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98227"/>
    <w:multiLevelType w:val="hybridMultilevel"/>
    <w:tmpl w:val="6A9EA438"/>
    <w:lvl w:ilvl="0" w:tplc="905472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58CE4A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1C8B6C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0782E6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1040B3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81EB6E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E260BB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CCC134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A66D94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9E5CA0"/>
    <w:multiLevelType w:val="hybridMultilevel"/>
    <w:tmpl w:val="3D02C6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C27F4"/>
    <w:multiLevelType w:val="hybridMultilevel"/>
    <w:tmpl w:val="F340964C"/>
    <w:lvl w:ilvl="0" w:tplc="0A44138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07CA69"/>
    <w:multiLevelType w:val="hybridMultilevel"/>
    <w:tmpl w:val="70CA8720"/>
    <w:lvl w:ilvl="0" w:tplc="5162A0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6E3D3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396FBA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0CE5FA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E6EAD1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88AE5C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CA0AC9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542C3D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5A295B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076D82"/>
    <w:multiLevelType w:val="hybridMultilevel"/>
    <w:tmpl w:val="E2AC7002"/>
    <w:lvl w:ilvl="0" w:tplc="0A44138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5C242D"/>
    <w:multiLevelType w:val="hybridMultilevel"/>
    <w:tmpl w:val="E4786CE4"/>
    <w:lvl w:ilvl="0" w:tplc="6CE62AD8">
      <w:start w:val="2"/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5E5908"/>
    <w:multiLevelType w:val="hybridMultilevel"/>
    <w:tmpl w:val="8BC6AF7E"/>
    <w:lvl w:ilvl="0" w:tplc="0A44138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1A612E"/>
    <w:multiLevelType w:val="hybridMultilevel"/>
    <w:tmpl w:val="A9CA4512"/>
    <w:lvl w:ilvl="0" w:tplc="5240FB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09C67E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30AE4C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45C9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AB8255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3A820B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32A41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0860BF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202CBE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A9AB3A"/>
    <w:multiLevelType w:val="hybridMultilevel"/>
    <w:tmpl w:val="9F7A7EFE"/>
    <w:lvl w:ilvl="0" w:tplc="3C642B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CBAA47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CE2FE9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98239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4C0D2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4D0721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DA2215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656276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872238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DA03C8"/>
    <w:multiLevelType w:val="hybridMultilevel"/>
    <w:tmpl w:val="7FF42188"/>
    <w:lvl w:ilvl="0" w:tplc="7464B2D0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5F1BF3"/>
    <w:multiLevelType w:val="hybridMultilevel"/>
    <w:tmpl w:val="CAC8F9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C3149"/>
    <w:multiLevelType w:val="hybridMultilevel"/>
    <w:tmpl w:val="D0F4C4E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8D2B6"/>
    <w:multiLevelType w:val="hybridMultilevel"/>
    <w:tmpl w:val="31AE65CC"/>
    <w:lvl w:ilvl="0" w:tplc="C3647F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1B210C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4CE667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3D80F2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86EAE3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6427C6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D32217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E3869C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3728B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FA4934"/>
    <w:multiLevelType w:val="hybridMultilevel"/>
    <w:tmpl w:val="D4541B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0705F3"/>
    <w:multiLevelType w:val="hybridMultilevel"/>
    <w:tmpl w:val="C994DD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6C6D8"/>
    <w:multiLevelType w:val="hybridMultilevel"/>
    <w:tmpl w:val="FAA403B2"/>
    <w:lvl w:ilvl="0" w:tplc="14B48E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300957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202780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33C377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7B2619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652661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F6E16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69E749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65647C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5307D8"/>
    <w:multiLevelType w:val="hybridMultilevel"/>
    <w:tmpl w:val="D6B2FDC4"/>
    <w:lvl w:ilvl="0" w:tplc="0A44138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67A7C"/>
    <w:multiLevelType w:val="multilevel"/>
    <w:tmpl w:val="158879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7452BE3"/>
    <w:multiLevelType w:val="hybridMultilevel"/>
    <w:tmpl w:val="B8C03B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9607AA"/>
    <w:multiLevelType w:val="hybridMultilevel"/>
    <w:tmpl w:val="811ECF7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DB3E84"/>
    <w:multiLevelType w:val="hybridMultilevel"/>
    <w:tmpl w:val="894CADFC"/>
    <w:lvl w:ilvl="0" w:tplc="0DFA77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6F801E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FE0CE6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802A42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5B8F9A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A3A67C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EA280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92C03B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F626B9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F11D65"/>
    <w:multiLevelType w:val="hybridMultilevel"/>
    <w:tmpl w:val="DAD474C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65D50D4"/>
    <w:multiLevelType w:val="hybridMultilevel"/>
    <w:tmpl w:val="3232E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8003A2"/>
    <w:multiLevelType w:val="hybridMultilevel"/>
    <w:tmpl w:val="0B7621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6E162E"/>
    <w:multiLevelType w:val="hybridMultilevel"/>
    <w:tmpl w:val="2A1E1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293F5C"/>
    <w:multiLevelType w:val="hybridMultilevel"/>
    <w:tmpl w:val="D37A69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156D1"/>
    <w:multiLevelType w:val="hybridMultilevel"/>
    <w:tmpl w:val="DEA2A218"/>
    <w:lvl w:ilvl="0" w:tplc="0AE688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F229FB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EC0B29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69A616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598BA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7E6919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B1C306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49AF31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A1C10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D39E6F"/>
    <w:multiLevelType w:val="hybridMultilevel"/>
    <w:tmpl w:val="5B1488F6"/>
    <w:lvl w:ilvl="0" w:tplc="CC9C16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810043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D86E2A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556814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45EAC7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1C66AF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F4A014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E03F4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ABC966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4520B0"/>
    <w:multiLevelType w:val="hybridMultilevel"/>
    <w:tmpl w:val="2A789552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C720A6A0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4EE2931"/>
    <w:multiLevelType w:val="hybridMultilevel"/>
    <w:tmpl w:val="009CA9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A714EB"/>
    <w:multiLevelType w:val="hybridMultilevel"/>
    <w:tmpl w:val="6EDAFC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F0409A"/>
    <w:multiLevelType w:val="hybridMultilevel"/>
    <w:tmpl w:val="446C74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052144">
    <w:abstractNumId w:val="0"/>
  </w:num>
  <w:num w:numId="2" w16cid:durableId="1478644951">
    <w:abstractNumId w:val="3"/>
  </w:num>
  <w:num w:numId="3" w16cid:durableId="265162610">
    <w:abstractNumId w:val="18"/>
  </w:num>
  <w:num w:numId="4" w16cid:durableId="2070372093">
    <w:abstractNumId w:val="23"/>
  </w:num>
  <w:num w:numId="5" w16cid:durableId="1043670793">
    <w:abstractNumId w:val="11"/>
  </w:num>
  <w:num w:numId="6" w16cid:durableId="500507486">
    <w:abstractNumId w:val="15"/>
  </w:num>
  <w:num w:numId="7" w16cid:durableId="1447894099">
    <w:abstractNumId w:val="6"/>
  </w:num>
  <w:num w:numId="8" w16cid:durableId="823279192">
    <w:abstractNumId w:val="10"/>
  </w:num>
  <w:num w:numId="9" w16cid:durableId="1362896137">
    <w:abstractNumId w:val="30"/>
  </w:num>
  <w:num w:numId="10" w16cid:durableId="1157693796">
    <w:abstractNumId w:val="29"/>
  </w:num>
  <w:num w:numId="11" w16cid:durableId="1155296009">
    <w:abstractNumId w:val="20"/>
  </w:num>
  <w:num w:numId="12" w16cid:durableId="379939383">
    <w:abstractNumId w:val="13"/>
  </w:num>
  <w:num w:numId="13" w16cid:durableId="703601023">
    <w:abstractNumId w:val="34"/>
  </w:num>
  <w:num w:numId="14" w16cid:durableId="2119523367">
    <w:abstractNumId w:val="27"/>
  </w:num>
  <w:num w:numId="15" w16cid:durableId="947741547">
    <w:abstractNumId w:val="33"/>
  </w:num>
  <w:num w:numId="16" w16cid:durableId="2069262128">
    <w:abstractNumId w:val="32"/>
  </w:num>
  <w:num w:numId="17" w16cid:durableId="519516570">
    <w:abstractNumId w:val="1"/>
  </w:num>
  <w:num w:numId="18" w16cid:durableId="1277059562">
    <w:abstractNumId w:val="24"/>
  </w:num>
  <w:num w:numId="19" w16cid:durableId="1497839490">
    <w:abstractNumId w:val="16"/>
  </w:num>
  <w:num w:numId="20" w16cid:durableId="900482704">
    <w:abstractNumId w:val="28"/>
  </w:num>
  <w:num w:numId="21" w16cid:durableId="478617191">
    <w:abstractNumId w:val="21"/>
  </w:num>
  <w:num w:numId="22" w16cid:durableId="1612320049">
    <w:abstractNumId w:val="19"/>
  </w:num>
  <w:num w:numId="23" w16cid:durableId="2034375533">
    <w:abstractNumId w:val="7"/>
  </w:num>
  <w:num w:numId="24" w16cid:durableId="416639739">
    <w:abstractNumId w:val="14"/>
  </w:num>
  <w:num w:numId="25" w16cid:durableId="714306925">
    <w:abstractNumId w:val="2"/>
  </w:num>
  <w:num w:numId="26" w16cid:durableId="1331761889">
    <w:abstractNumId w:val="5"/>
  </w:num>
  <w:num w:numId="27" w16cid:durableId="527329474">
    <w:abstractNumId w:val="8"/>
  </w:num>
  <w:num w:numId="28" w16cid:durableId="7224436">
    <w:abstractNumId w:val="9"/>
  </w:num>
  <w:num w:numId="29" w16cid:durableId="2086101520">
    <w:abstractNumId w:val="4"/>
  </w:num>
  <w:num w:numId="30" w16cid:durableId="1822426086">
    <w:abstractNumId w:val="17"/>
  </w:num>
  <w:num w:numId="31" w16cid:durableId="394200468">
    <w:abstractNumId w:val="31"/>
  </w:num>
  <w:num w:numId="32" w16cid:durableId="884948834">
    <w:abstractNumId w:val="22"/>
  </w:num>
  <w:num w:numId="33" w16cid:durableId="2128884591">
    <w:abstractNumId w:val="26"/>
  </w:num>
  <w:num w:numId="34" w16cid:durableId="1128938821">
    <w:abstractNumId w:val="12"/>
  </w:num>
  <w:num w:numId="35" w16cid:durableId="13067887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7A5"/>
    <w:rsid w:val="00000614"/>
    <w:rsid w:val="00003EEC"/>
    <w:rsid w:val="00004DF6"/>
    <w:rsid w:val="000052BF"/>
    <w:rsid w:val="000067E8"/>
    <w:rsid w:val="0001575B"/>
    <w:rsid w:val="000160C6"/>
    <w:rsid w:val="000171C1"/>
    <w:rsid w:val="000203FF"/>
    <w:rsid w:val="000235E5"/>
    <w:rsid w:val="000248D5"/>
    <w:rsid w:val="00026961"/>
    <w:rsid w:val="00027E01"/>
    <w:rsid w:val="000369FD"/>
    <w:rsid w:val="00047308"/>
    <w:rsid w:val="00047F4D"/>
    <w:rsid w:val="000815C0"/>
    <w:rsid w:val="00081E76"/>
    <w:rsid w:val="00093583"/>
    <w:rsid w:val="000A089B"/>
    <w:rsid w:val="000A2613"/>
    <w:rsid w:val="000A297A"/>
    <w:rsid w:val="000C718D"/>
    <w:rsid w:val="000D6EB2"/>
    <w:rsid w:val="000E1A3E"/>
    <w:rsid w:val="000E508A"/>
    <w:rsid w:val="000E5903"/>
    <w:rsid w:val="000E73B7"/>
    <w:rsid w:val="000F4C12"/>
    <w:rsid w:val="00102BED"/>
    <w:rsid w:val="00103BAC"/>
    <w:rsid w:val="00103DE6"/>
    <w:rsid w:val="00107E19"/>
    <w:rsid w:val="00111CEA"/>
    <w:rsid w:val="001138E4"/>
    <w:rsid w:val="00116111"/>
    <w:rsid w:val="00123031"/>
    <w:rsid w:val="00123D95"/>
    <w:rsid w:val="0012405D"/>
    <w:rsid w:val="00140E45"/>
    <w:rsid w:val="00145522"/>
    <w:rsid w:val="001464BF"/>
    <w:rsid w:val="00150CFA"/>
    <w:rsid w:val="0015285F"/>
    <w:rsid w:val="00152E18"/>
    <w:rsid w:val="00157B70"/>
    <w:rsid w:val="001619B5"/>
    <w:rsid w:val="00166087"/>
    <w:rsid w:val="00173ABA"/>
    <w:rsid w:val="00183B7F"/>
    <w:rsid w:val="00193293"/>
    <w:rsid w:val="001961C2"/>
    <w:rsid w:val="00196C31"/>
    <w:rsid w:val="00196D52"/>
    <w:rsid w:val="001A3443"/>
    <w:rsid w:val="001B4640"/>
    <w:rsid w:val="001C535C"/>
    <w:rsid w:val="001D3148"/>
    <w:rsid w:val="001E23B3"/>
    <w:rsid w:val="001E24F8"/>
    <w:rsid w:val="001E2939"/>
    <w:rsid w:val="001F366D"/>
    <w:rsid w:val="002001B2"/>
    <w:rsid w:val="0020023A"/>
    <w:rsid w:val="0020034B"/>
    <w:rsid w:val="002027BF"/>
    <w:rsid w:val="0020429C"/>
    <w:rsid w:val="00214CBE"/>
    <w:rsid w:val="00215E48"/>
    <w:rsid w:val="0021755F"/>
    <w:rsid w:val="00222BED"/>
    <w:rsid w:val="00227CFA"/>
    <w:rsid w:val="002323F2"/>
    <w:rsid w:val="00242246"/>
    <w:rsid w:val="00246E7E"/>
    <w:rsid w:val="002607C1"/>
    <w:rsid w:val="00264CBA"/>
    <w:rsid w:val="00265E1F"/>
    <w:rsid w:val="0026602F"/>
    <w:rsid w:val="0026729A"/>
    <w:rsid w:val="00274E31"/>
    <w:rsid w:val="002803E0"/>
    <w:rsid w:val="00287F48"/>
    <w:rsid w:val="002A0BC5"/>
    <w:rsid w:val="002C5F3D"/>
    <w:rsid w:val="002C693B"/>
    <w:rsid w:val="002D0833"/>
    <w:rsid w:val="002D7AC1"/>
    <w:rsid w:val="002F04B7"/>
    <w:rsid w:val="00300880"/>
    <w:rsid w:val="003034BE"/>
    <w:rsid w:val="003069DC"/>
    <w:rsid w:val="00307691"/>
    <w:rsid w:val="003208ED"/>
    <w:rsid w:val="003464A1"/>
    <w:rsid w:val="00355C9A"/>
    <w:rsid w:val="00356DF9"/>
    <w:rsid w:val="00367381"/>
    <w:rsid w:val="00371136"/>
    <w:rsid w:val="0037143E"/>
    <w:rsid w:val="00384FCE"/>
    <w:rsid w:val="00385BCB"/>
    <w:rsid w:val="0038646E"/>
    <w:rsid w:val="00390A89"/>
    <w:rsid w:val="003927A4"/>
    <w:rsid w:val="003A04B1"/>
    <w:rsid w:val="003B0BC8"/>
    <w:rsid w:val="003B3294"/>
    <w:rsid w:val="003B4BC6"/>
    <w:rsid w:val="003B625D"/>
    <w:rsid w:val="003B630F"/>
    <w:rsid w:val="003D0017"/>
    <w:rsid w:val="003D194C"/>
    <w:rsid w:val="003D4F98"/>
    <w:rsid w:val="00402FE8"/>
    <w:rsid w:val="0041436C"/>
    <w:rsid w:val="00414D0B"/>
    <w:rsid w:val="004173D6"/>
    <w:rsid w:val="00422711"/>
    <w:rsid w:val="00426D82"/>
    <w:rsid w:val="00437EBA"/>
    <w:rsid w:val="0045369B"/>
    <w:rsid w:val="00460A4C"/>
    <w:rsid w:val="004663D2"/>
    <w:rsid w:val="004839B9"/>
    <w:rsid w:val="004919BB"/>
    <w:rsid w:val="00493744"/>
    <w:rsid w:val="004A0B9F"/>
    <w:rsid w:val="004A4688"/>
    <w:rsid w:val="004A4F92"/>
    <w:rsid w:val="004A718E"/>
    <w:rsid w:val="004A75D1"/>
    <w:rsid w:val="004A7907"/>
    <w:rsid w:val="004B2A97"/>
    <w:rsid w:val="004C0425"/>
    <w:rsid w:val="004C17A5"/>
    <w:rsid w:val="004D761C"/>
    <w:rsid w:val="004F1FF1"/>
    <w:rsid w:val="004F2095"/>
    <w:rsid w:val="004F2413"/>
    <w:rsid w:val="004F3D30"/>
    <w:rsid w:val="00500468"/>
    <w:rsid w:val="00501C1C"/>
    <w:rsid w:val="00511A8B"/>
    <w:rsid w:val="005235E1"/>
    <w:rsid w:val="005241C7"/>
    <w:rsid w:val="005304CA"/>
    <w:rsid w:val="005313BA"/>
    <w:rsid w:val="0053304A"/>
    <w:rsid w:val="00534ABC"/>
    <w:rsid w:val="00536B8B"/>
    <w:rsid w:val="005439FC"/>
    <w:rsid w:val="00545B48"/>
    <w:rsid w:val="005526CC"/>
    <w:rsid w:val="00552D8D"/>
    <w:rsid w:val="00555703"/>
    <w:rsid w:val="00563F05"/>
    <w:rsid w:val="00575EEB"/>
    <w:rsid w:val="005767C3"/>
    <w:rsid w:val="00597A43"/>
    <w:rsid w:val="005A6713"/>
    <w:rsid w:val="005B3B4F"/>
    <w:rsid w:val="005C4D79"/>
    <w:rsid w:val="005C6EA3"/>
    <w:rsid w:val="005D1989"/>
    <w:rsid w:val="005D426C"/>
    <w:rsid w:val="005D4B4A"/>
    <w:rsid w:val="005D7375"/>
    <w:rsid w:val="005E006D"/>
    <w:rsid w:val="005E29CE"/>
    <w:rsid w:val="005E4496"/>
    <w:rsid w:val="005E5CCF"/>
    <w:rsid w:val="005E7472"/>
    <w:rsid w:val="005F1646"/>
    <w:rsid w:val="005F3D39"/>
    <w:rsid w:val="005F70A7"/>
    <w:rsid w:val="00600608"/>
    <w:rsid w:val="00604ED3"/>
    <w:rsid w:val="00610A22"/>
    <w:rsid w:val="00610BF0"/>
    <w:rsid w:val="00624E46"/>
    <w:rsid w:val="006347EC"/>
    <w:rsid w:val="006367FC"/>
    <w:rsid w:val="00644C25"/>
    <w:rsid w:val="00646933"/>
    <w:rsid w:val="00653470"/>
    <w:rsid w:val="006578CB"/>
    <w:rsid w:val="00662211"/>
    <w:rsid w:val="00664887"/>
    <w:rsid w:val="00666F06"/>
    <w:rsid w:val="00676AF9"/>
    <w:rsid w:val="00682B98"/>
    <w:rsid w:val="00683E01"/>
    <w:rsid w:val="0068738C"/>
    <w:rsid w:val="006908F5"/>
    <w:rsid w:val="006917B4"/>
    <w:rsid w:val="00692954"/>
    <w:rsid w:val="0069774D"/>
    <w:rsid w:val="006A0859"/>
    <w:rsid w:val="006B13DA"/>
    <w:rsid w:val="006B3FF6"/>
    <w:rsid w:val="006E3B3B"/>
    <w:rsid w:val="006F093B"/>
    <w:rsid w:val="006F0B22"/>
    <w:rsid w:val="006F1976"/>
    <w:rsid w:val="006F42A0"/>
    <w:rsid w:val="006F662A"/>
    <w:rsid w:val="0070043F"/>
    <w:rsid w:val="00701CE7"/>
    <w:rsid w:val="00706CF4"/>
    <w:rsid w:val="00714A15"/>
    <w:rsid w:val="007253D7"/>
    <w:rsid w:val="007420D7"/>
    <w:rsid w:val="0074540A"/>
    <w:rsid w:val="00746FCD"/>
    <w:rsid w:val="00750C1B"/>
    <w:rsid w:val="00757E8F"/>
    <w:rsid w:val="00760BAD"/>
    <w:rsid w:val="0076195F"/>
    <w:rsid w:val="00773CC8"/>
    <w:rsid w:val="00781046"/>
    <w:rsid w:val="00782DC4"/>
    <w:rsid w:val="0079488B"/>
    <w:rsid w:val="00794DB8"/>
    <w:rsid w:val="007954A7"/>
    <w:rsid w:val="007A26F5"/>
    <w:rsid w:val="007A3DDB"/>
    <w:rsid w:val="007B443D"/>
    <w:rsid w:val="007C2C05"/>
    <w:rsid w:val="007C64A8"/>
    <w:rsid w:val="007C681D"/>
    <w:rsid w:val="007D2ED9"/>
    <w:rsid w:val="007D40F9"/>
    <w:rsid w:val="007E0EB8"/>
    <w:rsid w:val="007E0F4A"/>
    <w:rsid w:val="007E3FC4"/>
    <w:rsid w:val="007ED4AD"/>
    <w:rsid w:val="007F40AA"/>
    <w:rsid w:val="00800418"/>
    <w:rsid w:val="008006CA"/>
    <w:rsid w:val="00802CB7"/>
    <w:rsid w:val="00810E44"/>
    <w:rsid w:val="008115C2"/>
    <w:rsid w:val="008212F3"/>
    <w:rsid w:val="00822434"/>
    <w:rsid w:val="008228ED"/>
    <w:rsid w:val="00823F68"/>
    <w:rsid w:val="0082482A"/>
    <w:rsid w:val="00825311"/>
    <w:rsid w:val="0082533D"/>
    <w:rsid w:val="00831489"/>
    <w:rsid w:val="00841E09"/>
    <w:rsid w:val="00850693"/>
    <w:rsid w:val="008612E2"/>
    <w:rsid w:val="00862386"/>
    <w:rsid w:val="00862E17"/>
    <w:rsid w:val="008669C0"/>
    <w:rsid w:val="00867EC7"/>
    <w:rsid w:val="00873640"/>
    <w:rsid w:val="00873ECD"/>
    <w:rsid w:val="008757C1"/>
    <w:rsid w:val="00883FD3"/>
    <w:rsid w:val="00891C80"/>
    <w:rsid w:val="0089527F"/>
    <w:rsid w:val="00896045"/>
    <w:rsid w:val="00896E03"/>
    <w:rsid w:val="008978E4"/>
    <w:rsid w:val="00897F19"/>
    <w:rsid w:val="008A2946"/>
    <w:rsid w:val="008A2E4C"/>
    <w:rsid w:val="008A50A8"/>
    <w:rsid w:val="008A5F9A"/>
    <w:rsid w:val="008B4916"/>
    <w:rsid w:val="008B6D79"/>
    <w:rsid w:val="008B719C"/>
    <w:rsid w:val="008B7950"/>
    <w:rsid w:val="008C6B47"/>
    <w:rsid w:val="008D7980"/>
    <w:rsid w:val="008F0D93"/>
    <w:rsid w:val="008F7F12"/>
    <w:rsid w:val="0090092F"/>
    <w:rsid w:val="009021E8"/>
    <w:rsid w:val="009030B7"/>
    <w:rsid w:val="009060E9"/>
    <w:rsid w:val="009179C5"/>
    <w:rsid w:val="00921BC5"/>
    <w:rsid w:val="00921E92"/>
    <w:rsid w:val="00924B7A"/>
    <w:rsid w:val="009329CA"/>
    <w:rsid w:val="00932B58"/>
    <w:rsid w:val="0093C8A6"/>
    <w:rsid w:val="0094096D"/>
    <w:rsid w:val="00943F1A"/>
    <w:rsid w:val="0094709E"/>
    <w:rsid w:val="0096322A"/>
    <w:rsid w:val="00974D80"/>
    <w:rsid w:val="00977161"/>
    <w:rsid w:val="00982F91"/>
    <w:rsid w:val="00992D85"/>
    <w:rsid w:val="0099566D"/>
    <w:rsid w:val="009A0C68"/>
    <w:rsid w:val="009A7784"/>
    <w:rsid w:val="009C1D56"/>
    <w:rsid w:val="009C258B"/>
    <w:rsid w:val="009D421B"/>
    <w:rsid w:val="009D459A"/>
    <w:rsid w:val="009E02FA"/>
    <w:rsid w:val="009E3CF5"/>
    <w:rsid w:val="009E7712"/>
    <w:rsid w:val="009F3BCA"/>
    <w:rsid w:val="009F53E5"/>
    <w:rsid w:val="009F6346"/>
    <w:rsid w:val="009F70EA"/>
    <w:rsid w:val="00A05CB4"/>
    <w:rsid w:val="00A1256B"/>
    <w:rsid w:val="00A22CD7"/>
    <w:rsid w:val="00A32C01"/>
    <w:rsid w:val="00A34911"/>
    <w:rsid w:val="00A36F80"/>
    <w:rsid w:val="00A400C9"/>
    <w:rsid w:val="00A42B4C"/>
    <w:rsid w:val="00A531D9"/>
    <w:rsid w:val="00A55120"/>
    <w:rsid w:val="00A60EBD"/>
    <w:rsid w:val="00A63BAA"/>
    <w:rsid w:val="00A75A97"/>
    <w:rsid w:val="00A82106"/>
    <w:rsid w:val="00A82DB4"/>
    <w:rsid w:val="00A85388"/>
    <w:rsid w:val="00AA18E2"/>
    <w:rsid w:val="00AA2C20"/>
    <w:rsid w:val="00AA3AF5"/>
    <w:rsid w:val="00AA6356"/>
    <w:rsid w:val="00AB06D0"/>
    <w:rsid w:val="00AB0C33"/>
    <w:rsid w:val="00AB5F45"/>
    <w:rsid w:val="00AB67C1"/>
    <w:rsid w:val="00AC37B1"/>
    <w:rsid w:val="00AD2DF9"/>
    <w:rsid w:val="00AE0E40"/>
    <w:rsid w:val="00AE13B7"/>
    <w:rsid w:val="00AE423A"/>
    <w:rsid w:val="00AF1070"/>
    <w:rsid w:val="00AF6464"/>
    <w:rsid w:val="00B00B9A"/>
    <w:rsid w:val="00B0183F"/>
    <w:rsid w:val="00B06D7C"/>
    <w:rsid w:val="00B10329"/>
    <w:rsid w:val="00B12AD0"/>
    <w:rsid w:val="00B13291"/>
    <w:rsid w:val="00B20D9E"/>
    <w:rsid w:val="00B431C0"/>
    <w:rsid w:val="00B447DA"/>
    <w:rsid w:val="00B55C81"/>
    <w:rsid w:val="00B56600"/>
    <w:rsid w:val="00B666E6"/>
    <w:rsid w:val="00B80E74"/>
    <w:rsid w:val="00B9134F"/>
    <w:rsid w:val="00BA780F"/>
    <w:rsid w:val="00BB5AB8"/>
    <w:rsid w:val="00BB71A3"/>
    <w:rsid w:val="00BC1859"/>
    <w:rsid w:val="00BE0FCA"/>
    <w:rsid w:val="00BE4941"/>
    <w:rsid w:val="00BF1EC9"/>
    <w:rsid w:val="00BF49D6"/>
    <w:rsid w:val="00BF6790"/>
    <w:rsid w:val="00BF7854"/>
    <w:rsid w:val="00C03FD5"/>
    <w:rsid w:val="00C04B24"/>
    <w:rsid w:val="00C06569"/>
    <w:rsid w:val="00C15653"/>
    <w:rsid w:val="00C21079"/>
    <w:rsid w:val="00C23D74"/>
    <w:rsid w:val="00C26A66"/>
    <w:rsid w:val="00C31C6A"/>
    <w:rsid w:val="00C36512"/>
    <w:rsid w:val="00C42A6D"/>
    <w:rsid w:val="00C54C9E"/>
    <w:rsid w:val="00C57562"/>
    <w:rsid w:val="00C6622B"/>
    <w:rsid w:val="00C66642"/>
    <w:rsid w:val="00C9675C"/>
    <w:rsid w:val="00CA11CE"/>
    <w:rsid w:val="00CA3412"/>
    <w:rsid w:val="00CB00AA"/>
    <w:rsid w:val="00CB0B8F"/>
    <w:rsid w:val="00CB2B66"/>
    <w:rsid w:val="00CB4F51"/>
    <w:rsid w:val="00CC2FD5"/>
    <w:rsid w:val="00CC4956"/>
    <w:rsid w:val="00CE1F87"/>
    <w:rsid w:val="00CE4185"/>
    <w:rsid w:val="00CF3663"/>
    <w:rsid w:val="00D0613A"/>
    <w:rsid w:val="00D0644E"/>
    <w:rsid w:val="00D0691A"/>
    <w:rsid w:val="00D16323"/>
    <w:rsid w:val="00D21006"/>
    <w:rsid w:val="00D22648"/>
    <w:rsid w:val="00D23844"/>
    <w:rsid w:val="00D357D4"/>
    <w:rsid w:val="00D38C77"/>
    <w:rsid w:val="00D40E53"/>
    <w:rsid w:val="00D42A0A"/>
    <w:rsid w:val="00D45044"/>
    <w:rsid w:val="00D46D8A"/>
    <w:rsid w:val="00D47F3D"/>
    <w:rsid w:val="00D50C3C"/>
    <w:rsid w:val="00D55F42"/>
    <w:rsid w:val="00D6414D"/>
    <w:rsid w:val="00D66929"/>
    <w:rsid w:val="00D66987"/>
    <w:rsid w:val="00D76897"/>
    <w:rsid w:val="00D8357A"/>
    <w:rsid w:val="00D93194"/>
    <w:rsid w:val="00D961AF"/>
    <w:rsid w:val="00D97E50"/>
    <w:rsid w:val="00DB1048"/>
    <w:rsid w:val="00DB33E7"/>
    <w:rsid w:val="00DB550E"/>
    <w:rsid w:val="00DB709C"/>
    <w:rsid w:val="00DD123B"/>
    <w:rsid w:val="00DE4BB1"/>
    <w:rsid w:val="00DE4F0D"/>
    <w:rsid w:val="00DE539C"/>
    <w:rsid w:val="00DE5E89"/>
    <w:rsid w:val="00DF0444"/>
    <w:rsid w:val="00DF06BE"/>
    <w:rsid w:val="00DF1510"/>
    <w:rsid w:val="00DF3AC7"/>
    <w:rsid w:val="00DF5CBE"/>
    <w:rsid w:val="00DF711E"/>
    <w:rsid w:val="00DF7C5C"/>
    <w:rsid w:val="00E01A9C"/>
    <w:rsid w:val="00E01B98"/>
    <w:rsid w:val="00E134E5"/>
    <w:rsid w:val="00E13597"/>
    <w:rsid w:val="00E13A06"/>
    <w:rsid w:val="00E165BD"/>
    <w:rsid w:val="00E26751"/>
    <w:rsid w:val="00E31C61"/>
    <w:rsid w:val="00E332E0"/>
    <w:rsid w:val="00E35917"/>
    <w:rsid w:val="00E36825"/>
    <w:rsid w:val="00E379BD"/>
    <w:rsid w:val="00E400B5"/>
    <w:rsid w:val="00E44170"/>
    <w:rsid w:val="00E525EE"/>
    <w:rsid w:val="00E54396"/>
    <w:rsid w:val="00E54670"/>
    <w:rsid w:val="00E600D7"/>
    <w:rsid w:val="00E6262D"/>
    <w:rsid w:val="00E6488D"/>
    <w:rsid w:val="00E7304B"/>
    <w:rsid w:val="00E74EFF"/>
    <w:rsid w:val="00E81FF5"/>
    <w:rsid w:val="00E87386"/>
    <w:rsid w:val="00E94A19"/>
    <w:rsid w:val="00E96980"/>
    <w:rsid w:val="00EA7916"/>
    <w:rsid w:val="00EB089C"/>
    <w:rsid w:val="00EC745E"/>
    <w:rsid w:val="00ED02BA"/>
    <w:rsid w:val="00ED328C"/>
    <w:rsid w:val="00EE178E"/>
    <w:rsid w:val="00EE5091"/>
    <w:rsid w:val="00EF0E39"/>
    <w:rsid w:val="00EF4087"/>
    <w:rsid w:val="00EF5B3D"/>
    <w:rsid w:val="00F27147"/>
    <w:rsid w:val="00F337E4"/>
    <w:rsid w:val="00F43352"/>
    <w:rsid w:val="00F44046"/>
    <w:rsid w:val="00F572CB"/>
    <w:rsid w:val="00F623BE"/>
    <w:rsid w:val="00F65696"/>
    <w:rsid w:val="00F67351"/>
    <w:rsid w:val="00F71F01"/>
    <w:rsid w:val="00F80296"/>
    <w:rsid w:val="00F82442"/>
    <w:rsid w:val="00F82C9C"/>
    <w:rsid w:val="00F83E6F"/>
    <w:rsid w:val="00F94FF3"/>
    <w:rsid w:val="00F9765D"/>
    <w:rsid w:val="00FB400C"/>
    <w:rsid w:val="00FB6552"/>
    <w:rsid w:val="00FC24CC"/>
    <w:rsid w:val="00FC4279"/>
    <w:rsid w:val="00FC4DC0"/>
    <w:rsid w:val="00FE0786"/>
    <w:rsid w:val="00FF0B82"/>
    <w:rsid w:val="00FF264C"/>
    <w:rsid w:val="01814B09"/>
    <w:rsid w:val="021E94BB"/>
    <w:rsid w:val="021FE8DD"/>
    <w:rsid w:val="02347030"/>
    <w:rsid w:val="02FC8304"/>
    <w:rsid w:val="033C6D99"/>
    <w:rsid w:val="03E117FF"/>
    <w:rsid w:val="04528D9F"/>
    <w:rsid w:val="04661D14"/>
    <w:rsid w:val="046C10F5"/>
    <w:rsid w:val="04C2132F"/>
    <w:rsid w:val="04CB450F"/>
    <w:rsid w:val="05512EF0"/>
    <w:rsid w:val="055CDD27"/>
    <w:rsid w:val="059104B3"/>
    <w:rsid w:val="0606D15A"/>
    <w:rsid w:val="064E7F20"/>
    <w:rsid w:val="0718545A"/>
    <w:rsid w:val="0721E5AF"/>
    <w:rsid w:val="0733A7BC"/>
    <w:rsid w:val="0739C22A"/>
    <w:rsid w:val="0748A0FC"/>
    <w:rsid w:val="07AC460D"/>
    <w:rsid w:val="07DAE0E9"/>
    <w:rsid w:val="0830410B"/>
    <w:rsid w:val="0877036C"/>
    <w:rsid w:val="08D66D18"/>
    <w:rsid w:val="08F55A37"/>
    <w:rsid w:val="0928B840"/>
    <w:rsid w:val="092BE64D"/>
    <w:rsid w:val="0940401A"/>
    <w:rsid w:val="094A531E"/>
    <w:rsid w:val="0962707E"/>
    <w:rsid w:val="09BBB16C"/>
    <w:rsid w:val="09F1FEC5"/>
    <w:rsid w:val="0A6E2774"/>
    <w:rsid w:val="0A7C7500"/>
    <w:rsid w:val="0AA92874"/>
    <w:rsid w:val="0ABE691A"/>
    <w:rsid w:val="0AC6F5E5"/>
    <w:rsid w:val="0ACEF0F8"/>
    <w:rsid w:val="0ACF0E4A"/>
    <w:rsid w:val="0AD104AB"/>
    <w:rsid w:val="0B03FBE6"/>
    <w:rsid w:val="0B9F15EA"/>
    <w:rsid w:val="0C010026"/>
    <w:rsid w:val="0C220DDA"/>
    <w:rsid w:val="0C6338F6"/>
    <w:rsid w:val="0C7DEF80"/>
    <w:rsid w:val="0C904178"/>
    <w:rsid w:val="0C98839F"/>
    <w:rsid w:val="0C9AC775"/>
    <w:rsid w:val="0CBB0F00"/>
    <w:rsid w:val="0CC8CF0A"/>
    <w:rsid w:val="0D3E2018"/>
    <w:rsid w:val="0D65C971"/>
    <w:rsid w:val="0DAEAD2B"/>
    <w:rsid w:val="0DD7AC3E"/>
    <w:rsid w:val="0DDCC96B"/>
    <w:rsid w:val="0E47D197"/>
    <w:rsid w:val="0E696C92"/>
    <w:rsid w:val="0E74C2EF"/>
    <w:rsid w:val="0E7D4F24"/>
    <w:rsid w:val="0E860D0E"/>
    <w:rsid w:val="0EA6A528"/>
    <w:rsid w:val="0EF32F46"/>
    <w:rsid w:val="0F131E34"/>
    <w:rsid w:val="0F4BE807"/>
    <w:rsid w:val="0F8259E9"/>
    <w:rsid w:val="0F8B5178"/>
    <w:rsid w:val="0FB253A8"/>
    <w:rsid w:val="0FBB4168"/>
    <w:rsid w:val="0FBEE09E"/>
    <w:rsid w:val="0FD1E564"/>
    <w:rsid w:val="0FED5827"/>
    <w:rsid w:val="0FF280F7"/>
    <w:rsid w:val="1064302D"/>
    <w:rsid w:val="1134CD60"/>
    <w:rsid w:val="1171A6DE"/>
    <w:rsid w:val="1179540D"/>
    <w:rsid w:val="117B269A"/>
    <w:rsid w:val="11BC416F"/>
    <w:rsid w:val="11D3F24E"/>
    <w:rsid w:val="12117844"/>
    <w:rsid w:val="12769035"/>
    <w:rsid w:val="12879ADE"/>
    <w:rsid w:val="12918B1D"/>
    <w:rsid w:val="129AA4E2"/>
    <w:rsid w:val="12A63499"/>
    <w:rsid w:val="12B54120"/>
    <w:rsid w:val="12EA8BA3"/>
    <w:rsid w:val="130FBDFE"/>
    <w:rsid w:val="135F7803"/>
    <w:rsid w:val="138197F4"/>
    <w:rsid w:val="13C941CB"/>
    <w:rsid w:val="13EC4B21"/>
    <w:rsid w:val="140B9F88"/>
    <w:rsid w:val="140DAEE8"/>
    <w:rsid w:val="14263864"/>
    <w:rsid w:val="144DD4CA"/>
    <w:rsid w:val="147C809C"/>
    <w:rsid w:val="1483D6DE"/>
    <w:rsid w:val="14BB840F"/>
    <w:rsid w:val="14E202A1"/>
    <w:rsid w:val="150E85B0"/>
    <w:rsid w:val="15452745"/>
    <w:rsid w:val="15584EF2"/>
    <w:rsid w:val="157D70B7"/>
    <w:rsid w:val="15955DE1"/>
    <w:rsid w:val="15C58E2F"/>
    <w:rsid w:val="15D474AD"/>
    <w:rsid w:val="15EF2106"/>
    <w:rsid w:val="1616D375"/>
    <w:rsid w:val="166B4CD3"/>
    <w:rsid w:val="166B70BB"/>
    <w:rsid w:val="16B8424A"/>
    <w:rsid w:val="16DC581B"/>
    <w:rsid w:val="16EE33FE"/>
    <w:rsid w:val="170F97DB"/>
    <w:rsid w:val="17A7966F"/>
    <w:rsid w:val="17C3AA91"/>
    <w:rsid w:val="17EFE36B"/>
    <w:rsid w:val="180F6E32"/>
    <w:rsid w:val="181F7801"/>
    <w:rsid w:val="183DEA01"/>
    <w:rsid w:val="183EE966"/>
    <w:rsid w:val="18621137"/>
    <w:rsid w:val="1874C214"/>
    <w:rsid w:val="189C1AEC"/>
    <w:rsid w:val="18AE7158"/>
    <w:rsid w:val="18CC7303"/>
    <w:rsid w:val="18ECC7BB"/>
    <w:rsid w:val="192EA2A0"/>
    <w:rsid w:val="19A85C11"/>
    <w:rsid w:val="1A0AF285"/>
    <w:rsid w:val="1A14D131"/>
    <w:rsid w:val="1AA9E596"/>
    <w:rsid w:val="1CD81A48"/>
    <w:rsid w:val="1D579DCD"/>
    <w:rsid w:val="1D6D32B9"/>
    <w:rsid w:val="1DA85664"/>
    <w:rsid w:val="1DD3E5A6"/>
    <w:rsid w:val="1DF56F40"/>
    <w:rsid w:val="1DF77502"/>
    <w:rsid w:val="1DF8DB17"/>
    <w:rsid w:val="1E219F63"/>
    <w:rsid w:val="1E35D9C6"/>
    <w:rsid w:val="1E88BAA3"/>
    <w:rsid w:val="2067AF85"/>
    <w:rsid w:val="20F46A72"/>
    <w:rsid w:val="21030AE9"/>
    <w:rsid w:val="2133E353"/>
    <w:rsid w:val="213BB81D"/>
    <w:rsid w:val="216EE3DB"/>
    <w:rsid w:val="21A0CBE0"/>
    <w:rsid w:val="21C09A77"/>
    <w:rsid w:val="21E0711A"/>
    <w:rsid w:val="21E2769D"/>
    <w:rsid w:val="21EC4985"/>
    <w:rsid w:val="2201364F"/>
    <w:rsid w:val="228A4677"/>
    <w:rsid w:val="2335729D"/>
    <w:rsid w:val="233E0A9C"/>
    <w:rsid w:val="2399C9E8"/>
    <w:rsid w:val="23D6C33C"/>
    <w:rsid w:val="23D92E21"/>
    <w:rsid w:val="23FA605F"/>
    <w:rsid w:val="23FF2B7A"/>
    <w:rsid w:val="2451AC83"/>
    <w:rsid w:val="24857902"/>
    <w:rsid w:val="24B02EF3"/>
    <w:rsid w:val="24BE9886"/>
    <w:rsid w:val="24EAA44C"/>
    <w:rsid w:val="25269135"/>
    <w:rsid w:val="252EB22B"/>
    <w:rsid w:val="253B0FD2"/>
    <w:rsid w:val="253C080C"/>
    <w:rsid w:val="2572D258"/>
    <w:rsid w:val="25B3F56F"/>
    <w:rsid w:val="25E583C2"/>
    <w:rsid w:val="263C7022"/>
    <w:rsid w:val="26D22C45"/>
    <w:rsid w:val="26F9A6AF"/>
    <w:rsid w:val="27129400"/>
    <w:rsid w:val="271C6981"/>
    <w:rsid w:val="275E2CDD"/>
    <w:rsid w:val="27C84BA0"/>
    <w:rsid w:val="27FA5304"/>
    <w:rsid w:val="282F05EA"/>
    <w:rsid w:val="28727831"/>
    <w:rsid w:val="28896429"/>
    <w:rsid w:val="28994A06"/>
    <w:rsid w:val="28E62EC4"/>
    <w:rsid w:val="29263967"/>
    <w:rsid w:val="2926DB70"/>
    <w:rsid w:val="2927E1C3"/>
    <w:rsid w:val="29290EA6"/>
    <w:rsid w:val="29973476"/>
    <w:rsid w:val="2999665C"/>
    <w:rsid w:val="299EF06D"/>
    <w:rsid w:val="29A82CC9"/>
    <w:rsid w:val="2A2D81C7"/>
    <w:rsid w:val="2A483057"/>
    <w:rsid w:val="2A71CC4E"/>
    <w:rsid w:val="2A7760AC"/>
    <w:rsid w:val="2AD9F62D"/>
    <w:rsid w:val="2ADCC09C"/>
    <w:rsid w:val="2AEDCBC0"/>
    <w:rsid w:val="2B00B4A0"/>
    <w:rsid w:val="2B022E3D"/>
    <w:rsid w:val="2B24F742"/>
    <w:rsid w:val="2B3FBEF4"/>
    <w:rsid w:val="2B489AE7"/>
    <w:rsid w:val="2B4AF726"/>
    <w:rsid w:val="2B5B2A27"/>
    <w:rsid w:val="2BC11231"/>
    <w:rsid w:val="2BEF43F3"/>
    <w:rsid w:val="2C2EC22A"/>
    <w:rsid w:val="2C386E71"/>
    <w:rsid w:val="2CA1C576"/>
    <w:rsid w:val="2D04FB13"/>
    <w:rsid w:val="2D1ED82A"/>
    <w:rsid w:val="2D81AB4D"/>
    <w:rsid w:val="2D884DD0"/>
    <w:rsid w:val="2DD79220"/>
    <w:rsid w:val="2DF608C6"/>
    <w:rsid w:val="2DFB0612"/>
    <w:rsid w:val="2E11CE39"/>
    <w:rsid w:val="2E1243EA"/>
    <w:rsid w:val="2EA84F91"/>
    <w:rsid w:val="2EC35154"/>
    <w:rsid w:val="2EC68F77"/>
    <w:rsid w:val="30420540"/>
    <w:rsid w:val="30A71DF3"/>
    <w:rsid w:val="30CBB4D2"/>
    <w:rsid w:val="30E121E2"/>
    <w:rsid w:val="30FCA9D7"/>
    <w:rsid w:val="311A9002"/>
    <w:rsid w:val="313BD40B"/>
    <w:rsid w:val="3144B54E"/>
    <w:rsid w:val="31491055"/>
    <w:rsid w:val="31F8164D"/>
    <w:rsid w:val="31FC9420"/>
    <w:rsid w:val="326164C0"/>
    <w:rsid w:val="328F1AF8"/>
    <w:rsid w:val="32C91326"/>
    <w:rsid w:val="32CA596D"/>
    <w:rsid w:val="32E5DF64"/>
    <w:rsid w:val="334C01BF"/>
    <w:rsid w:val="338C2A42"/>
    <w:rsid w:val="33AA0AD3"/>
    <w:rsid w:val="33C5DC66"/>
    <w:rsid w:val="33FEEC56"/>
    <w:rsid w:val="343C6CD5"/>
    <w:rsid w:val="34868B22"/>
    <w:rsid w:val="349D4B76"/>
    <w:rsid w:val="34BDE2DF"/>
    <w:rsid w:val="34C76F0A"/>
    <w:rsid w:val="34DE4502"/>
    <w:rsid w:val="34E8C28F"/>
    <w:rsid w:val="352B54EA"/>
    <w:rsid w:val="353D1A4E"/>
    <w:rsid w:val="35712072"/>
    <w:rsid w:val="359984A9"/>
    <w:rsid w:val="35CA0348"/>
    <w:rsid w:val="35CAB9E5"/>
    <w:rsid w:val="35E48B64"/>
    <w:rsid w:val="35ECB74B"/>
    <w:rsid w:val="35EE50DC"/>
    <w:rsid w:val="35F41BD9"/>
    <w:rsid w:val="36555477"/>
    <w:rsid w:val="36A4BB66"/>
    <w:rsid w:val="36FED301"/>
    <w:rsid w:val="37558B2F"/>
    <w:rsid w:val="375D9DC6"/>
    <w:rsid w:val="376446D2"/>
    <w:rsid w:val="37858702"/>
    <w:rsid w:val="37BD3154"/>
    <w:rsid w:val="37FFD1FA"/>
    <w:rsid w:val="384AA033"/>
    <w:rsid w:val="387CCAE7"/>
    <w:rsid w:val="389A22DB"/>
    <w:rsid w:val="38C504FB"/>
    <w:rsid w:val="39B144D5"/>
    <w:rsid w:val="39C6496A"/>
    <w:rsid w:val="39C808DB"/>
    <w:rsid w:val="39E2C6F0"/>
    <w:rsid w:val="3A0BA273"/>
    <w:rsid w:val="3A53BC98"/>
    <w:rsid w:val="3A5B7CA4"/>
    <w:rsid w:val="3A83AA69"/>
    <w:rsid w:val="3AC153E8"/>
    <w:rsid w:val="3AE96E6F"/>
    <w:rsid w:val="3AF7D7AD"/>
    <w:rsid w:val="3B10D445"/>
    <w:rsid w:val="3B33A2CC"/>
    <w:rsid w:val="3BF6EFC6"/>
    <w:rsid w:val="3C2249E2"/>
    <w:rsid w:val="3C8CD99B"/>
    <w:rsid w:val="3D5B3F51"/>
    <w:rsid w:val="3D6F0BAE"/>
    <w:rsid w:val="3D9689D0"/>
    <w:rsid w:val="3DA26E9B"/>
    <w:rsid w:val="3DDEEA67"/>
    <w:rsid w:val="3E19026D"/>
    <w:rsid w:val="3E56B174"/>
    <w:rsid w:val="3E9FCE8B"/>
    <w:rsid w:val="3EF8171D"/>
    <w:rsid w:val="3F45C43E"/>
    <w:rsid w:val="3F58DF9B"/>
    <w:rsid w:val="3FA24012"/>
    <w:rsid w:val="3FAE7017"/>
    <w:rsid w:val="3FC689EA"/>
    <w:rsid w:val="3FD14C3D"/>
    <w:rsid w:val="3FEA9C72"/>
    <w:rsid w:val="40029B60"/>
    <w:rsid w:val="4002FC90"/>
    <w:rsid w:val="4006D45F"/>
    <w:rsid w:val="404163F3"/>
    <w:rsid w:val="407E1161"/>
    <w:rsid w:val="410F09E8"/>
    <w:rsid w:val="41428D2B"/>
    <w:rsid w:val="4179B964"/>
    <w:rsid w:val="41DEC6EF"/>
    <w:rsid w:val="4227C536"/>
    <w:rsid w:val="425AD3E5"/>
    <w:rsid w:val="42885B42"/>
    <w:rsid w:val="42DB6D00"/>
    <w:rsid w:val="43B7070F"/>
    <w:rsid w:val="448CAD33"/>
    <w:rsid w:val="44922CDC"/>
    <w:rsid w:val="44AC3EF7"/>
    <w:rsid w:val="44BBF585"/>
    <w:rsid w:val="44F8DE10"/>
    <w:rsid w:val="452411C3"/>
    <w:rsid w:val="454662AF"/>
    <w:rsid w:val="455E4551"/>
    <w:rsid w:val="456F69D5"/>
    <w:rsid w:val="4589877A"/>
    <w:rsid w:val="45B70F40"/>
    <w:rsid w:val="466BF106"/>
    <w:rsid w:val="466C2C0D"/>
    <w:rsid w:val="46C31E5F"/>
    <w:rsid w:val="46E7F8B2"/>
    <w:rsid w:val="46EC971D"/>
    <w:rsid w:val="46F839D9"/>
    <w:rsid w:val="472964ED"/>
    <w:rsid w:val="477C3359"/>
    <w:rsid w:val="47924E36"/>
    <w:rsid w:val="479FB221"/>
    <w:rsid w:val="47C356D1"/>
    <w:rsid w:val="47E77933"/>
    <w:rsid w:val="484CA7B8"/>
    <w:rsid w:val="485FCC5E"/>
    <w:rsid w:val="48CEA711"/>
    <w:rsid w:val="48DB3F76"/>
    <w:rsid w:val="4900F2DB"/>
    <w:rsid w:val="4933BE9C"/>
    <w:rsid w:val="49474CBF"/>
    <w:rsid w:val="4966503F"/>
    <w:rsid w:val="4981044C"/>
    <w:rsid w:val="49A687D2"/>
    <w:rsid w:val="49B54DBC"/>
    <w:rsid w:val="49C3A601"/>
    <w:rsid w:val="4A036292"/>
    <w:rsid w:val="4A58836F"/>
    <w:rsid w:val="4AA2715B"/>
    <w:rsid w:val="4AD4C8FA"/>
    <w:rsid w:val="4B41F5CC"/>
    <w:rsid w:val="4B431394"/>
    <w:rsid w:val="4B4B03A1"/>
    <w:rsid w:val="4B778ABB"/>
    <w:rsid w:val="4B794A11"/>
    <w:rsid w:val="4C2F8C24"/>
    <w:rsid w:val="4C8867D0"/>
    <w:rsid w:val="4C9C440A"/>
    <w:rsid w:val="4CBB39F2"/>
    <w:rsid w:val="4CC7E20B"/>
    <w:rsid w:val="4CE00DA6"/>
    <w:rsid w:val="4D18C465"/>
    <w:rsid w:val="4D1A9E0E"/>
    <w:rsid w:val="4D21790E"/>
    <w:rsid w:val="4D2C496A"/>
    <w:rsid w:val="4D3ECF35"/>
    <w:rsid w:val="4D8DFC09"/>
    <w:rsid w:val="4D99BD80"/>
    <w:rsid w:val="4DBBE8CF"/>
    <w:rsid w:val="4DE550CD"/>
    <w:rsid w:val="4E199CE5"/>
    <w:rsid w:val="4E1AF75A"/>
    <w:rsid w:val="4E3DDE58"/>
    <w:rsid w:val="4E51670A"/>
    <w:rsid w:val="4E7BF74B"/>
    <w:rsid w:val="4E9AD1C4"/>
    <w:rsid w:val="4EBA1DD2"/>
    <w:rsid w:val="4EC642D1"/>
    <w:rsid w:val="4ED198E9"/>
    <w:rsid w:val="4EE4E147"/>
    <w:rsid w:val="4F01C53C"/>
    <w:rsid w:val="4F9A962C"/>
    <w:rsid w:val="4FC9FA17"/>
    <w:rsid w:val="4FE34CE5"/>
    <w:rsid w:val="502FE21F"/>
    <w:rsid w:val="5044956A"/>
    <w:rsid w:val="506FC3E5"/>
    <w:rsid w:val="509137D5"/>
    <w:rsid w:val="50DFB549"/>
    <w:rsid w:val="511F52C6"/>
    <w:rsid w:val="514F7502"/>
    <w:rsid w:val="5173B1C2"/>
    <w:rsid w:val="51822DC2"/>
    <w:rsid w:val="519A5AE1"/>
    <w:rsid w:val="51A50F76"/>
    <w:rsid w:val="51AE3B07"/>
    <w:rsid w:val="51C68A84"/>
    <w:rsid w:val="532A6633"/>
    <w:rsid w:val="533C8D9D"/>
    <w:rsid w:val="536B7E35"/>
    <w:rsid w:val="5370F4FE"/>
    <w:rsid w:val="537B711A"/>
    <w:rsid w:val="5445CD7D"/>
    <w:rsid w:val="546BD09F"/>
    <w:rsid w:val="54B3821A"/>
    <w:rsid w:val="54C0BD00"/>
    <w:rsid w:val="551509F4"/>
    <w:rsid w:val="553523FE"/>
    <w:rsid w:val="5544DE8F"/>
    <w:rsid w:val="55458C27"/>
    <w:rsid w:val="5560DF74"/>
    <w:rsid w:val="556B11AC"/>
    <w:rsid w:val="55BDE833"/>
    <w:rsid w:val="55D9C1C7"/>
    <w:rsid w:val="55E51D4B"/>
    <w:rsid w:val="56486813"/>
    <w:rsid w:val="56559E39"/>
    <w:rsid w:val="569DE4B6"/>
    <w:rsid w:val="56B2143E"/>
    <w:rsid w:val="56B252EE"/>
    <w:rsid w:val="56E240A7"/>
    <w:rsid w:val="573D3EE6"/>
    <w:rsid w:val="5786869A"/>
    <w:rsid w:val="578F7CE4"/>
    <w:rsid w:val="57E3B3B3"/>
    <w:rsid w:val="58319A26"/>
    <w:rsid w:val="584F9989"/>
    <w:rsid w:val="586F0FD7"/>
    <w:rsid w:val="58AD15DA"/>
    <w:rsid w:val="58CC10F4"/>
    <w:rsid w:val="591A428E"/>
    <w:rsid w:val="59975EC3"/>
    <w:rsid w:val="59BC7B1B"/>
    <w:rsid w:val="59BF2DEF"/>
    <w:rsid w:val="59C4A267"/>
    <w:rsid w:val="5A01C9AA"/>
    <w:rsid w:val="5A1A65A7"/>
    <w:rsid w:val="5A4D1B80"/>
    <w:rsid w:val="5A5545C9"/>
    <w:rsid w:val="5A75B875"/>
    <w:rsid w:val="5ADE23EB"/>
    <w:rsid w:val="5AE17FCC"/>
    <w:rsid w:val="5AFBC3C5"/>
    <w:rsid w:val="5BACC683"/>
    <w:rsid w:val="5BF3DAF9"/>
    <w:rsid w:val="5C4D58A6"/>
    <w:rsid w:val="5C5760BC"/>
    <w:rsid w:val="5C92A361"/>
    <w:rsid w:val="5C9DB447"/>
    <w:rsid w:val="5D2A0AEE"/>
    <w:rsid w:val="5D3B9F5D"/>
    <w:rsid w:val="5D5D2F8F"/>
    <w:rsid w:val="5DADB107"/>
    <w:rsid w:val="5DFF31BD"/>
    <w:rsid w:val="5E13E1FB"/>
    <w:rsid w:val="5E4B17F1"/>
    <w:rsid w:val="5E53437E"/>
    <w:rsid w:val="5E93382F"/>
    <w:rsid w:val="5EAE3B5E"/>
    <w:rsid w:val="5F10AECC"/>
    <w:rsid w:val="5F15FEA7"/>
    <w:rsid w:val="5F4B23DA"/>
    <w:rsid w:val="5FB2183C"/>
    <w:rsid w:val="60008A40"/>
    <w:rsid w:val="60214843"/>
    <w:rsid w:val="60510051"/>
    <w:rsid w:val="6060D004"/>
    <w:rsid w:val="607F02F0"/>
    <w:rsid w:val="60B245CA"/>
    <w:rsid w:val="60B4E0F7"/>
    <w:rsid w:val="60EFEF55"/>
    <w:rsid w:val="61133323"/>
    <w:rsid w:val="611E2135"/>
    <w:rsid w:val="61383D87"/>
    <w:rsid w:val="61BD7CCD"/>
    <w:rsid w:val="61C67C8C"/>
    <w:rsid w:val="61D218BC"/>
    <w:rsid w:val="623C72F0"/>
    <w:rsid w:val="62654251"/>
    <w:rsid w:val="6298551A"/>
    <w:rsid w:val="629E996E"/>
    <w:rsid w:val="629FE83C"/>
    <w:rsid w:val="62B4B71B"/>
    <w:rsid w:val="62BC4E4E"/>
    <w:rsid w:val="62EEE966"/>
    <w:rsid w:val="62F60660"/>
    <w:rsid w:val="6316D8E6"/>
    <w:rsid w:val="631888C4"/>
    <w:rsid w:val="63432109"/>
    <w:rsid w:val="637C0523"/>
    <w:rsid w:val="63937B86"/>
    <w:rsid w:val="63B77DA3"/>
    <w:rsid w:val="63E9FD16"/>
    <w:rsid w:val="6420DE91"/>
    <w:rsid w:val="644475E6"/>
    <w:rsid w:val="645BE94F"/>
    <w:rsid w:val="648973C2"/>
    <w:rsid w:val="649069FF"/>
    <w:rsid w:val="64EDC5DE"/>
    <w:rsid w:val="65406702"/>
    <w:rsid w:val="6599735C"/>
    <w:rsid w:val="65C017FC"/>
    <w:rsid w:val="65C49EEC"/>
    <w:rsid w:val="65C6BEB6"/>
    <w:rsid w:val="65CF17D8"/>
    <w:rsid w:val="65D6820A"/>
    <w:rsid w:val="660C4576"/>
    <w:rsid w:val="6667C5EF"/>
    <w:rsid w:val="66A8AD5B"/>
    <w:rsid w:val="66C698A0"/>
    <w:rsid w:val="672284C1"/>
    <w:rsid w:val="677D357D"/>
    <w:rsid w:val="67A8F906"/>
    <w:rsid w:val="682D6B88"/>
    <w:rsid w:val="68713C73"/>
    <w:rsid w:val="6896FB9A"/>
    <w:rsid w:val="68C46284"/>
    <w:rsid w:val="68D39350"/>
    <w:rsid w:val="68DF01A3"/>
    <w:rsid w:val="68E2649D"/>
    <w:rsid w:val="69182DAB"/>
    <w:rsid w:val="695DF3A7"/>
    <w:rsid w:val="69F53293"/>
    <w:rsid w:val="6A621F43"/>
    <w:rsid w:val="6A70BB41"/>
    <w:rsid w:val="6A85CB28"/>
    <w:rsid w:val="6ACA8F27"/>
    <w:rsid w:val="6AFEE795"/>
    <w:rsid w:val="6B4B1895"/>
    <w:rsid w:val="6B79E6A2"/>
    <w:rsid w:val="6B7F727A"/>
    <w:rsid w:val="6B885CF3"/>
    <w:rsid w:val="6BA152F3"/>
    <w:rsid w:val="6BE49330"/>
    <w:rsid w:val="6C147857"/>
    <w:rsid w:val="6C24E4FE"/>
    <w:rsid w:val="6C932883"/>
    <w:rsid w:val="6C93DD3E"/>
    <w:rsid w:val="6D5CA66F"/>
    <w:rsid w:val="6DCD61CF"/>
    <w:rsid w:val="6E23A94C"/>
    <w:rsid w:val="6E32DDB2"/>
    <w:rsid w:val="6E59AA4F"/>
    <w:rsid w:val="6EEA8D10"/>
    <w:rsid w:val="6F382A95"/>
    <w:rsid w:val="6F3AD44A"/>
    <w:rsid w:val="6F58CC70"/>
    <w:rsid w:val="6FA9839F"/>
    <w:rsid w:val="6FC58A4B"/>
    <w:rsid w:val="6FCF70D8"/>
    <w:rsid w:val="6FE16C6A"/>
    <w:rsid w:val="706B89C9"/>
    <w:rsid w:val="7085CFCA"/>
    <w:rsid w:val="70B0B5E8"/>
    <w:rsid w:val="70FE037C"/>
    <w:rsid w:val="71F2683F"/>
    <w:rsid w:val="7237686B"/>
    <w:rsid w:val="729D89FF"/>
    <w:rsid w:val="72DCE6AF"/>
    <w:rsid w:val="730D7787"/>
    <w:rsid w:val="73B7D1E9"/>
    <w:rsid w:val="7432B10B"/>
    <w:rsid w:val="74A12D9B"/>
    <w:rsid w:val="74CEAD0E"/>
    <w:rsid w:val="75031736"/>
    <w:rsid w:val="754C2212"/>
    <w:rsid w:val="757C5222"/>
    <w:rsid w:val="757E2B03"/>
    <w:rsid w:val="75879E08"/>
    <w:rsid w:val="75AD0241"/>
    <w:rsid w:val="75F9587E"/>
    <w:rsid w:val="761877BC"/>
    <w:rsid w:val="761D8F14"/>
    <w:rsid w:val="766CFE54"/>
    <w:rsid w:val="769E4B35"/>
    <w:rsid w:val="76E17596"/>
    <w:rsid w:val="77CEE356"/>
    <w:rsid w:val="77DC12F2"/>
    <w:rsid w:val="78090FB4"/>
    <w:rsid w:val="78233B34"/>
    <w:rsid w:val="79521624"/>
    <w:rsid w:val="796C66EA"/>
    <w:rsid w:val="796EA605"/>
    <w:rsid w:val="79FDF982"/>
    <w:rsid w:val="7A5356BB"/>
    <w:rsid w:val="7A5DBA24"/>
    <w:rsid w:val="7AF35539"/>
    <w:rsid w:val="7B33F046"/>
    <w:rsid w:val="7B4029C3"/>
    <w:rsid w:val="7B5704DE"/>
    <w:rsid w:val="7BC0D725"/>
    <w:rsid w:val="7BEEACE9"/>
    <w:rsid w:val="7BF3AF46"/>
    <w:rsid w:val="7C224957"/>
    <w:rsid w:val="7C612B87"/>
    <w:rsid w:val="7C843713"/>
    <w:rsid w:val="7C91B943"/>
    <w:rsid w:val="7C97F49C"/>
    <w:rsid w:val="7CCFC00B"/>
    <w:rsid w:val="7CEC2101"/>
    <w:rsid w:val="7D156B42"/>
    <w:rsid w:val="7D4CEE84"/>
    <w:rsid w:val="7D92AFEC"/>
    <w:rsid w:val="7DACBE42"/>
    <w:rsid w:val="7DBC6414"/>
    <w:rsid w:val="7DDFF911"/>
    <w:rsid w:val="7DF1734B"/>
    <w:rsid w:val="7E127624"/>
    <w:rsid w:val="7E5BA1AD"/>
    <w:rsid w:val="7EA3434B"/>
    <w:rsid w:val="7EE7651D"/>
    <w:rsid w:val="7EEFE8F7"/>
    <w:rsid w:val="7F26FA92"/>
    <w:rsid w:val="7F314FF6"/>
    <w:rsid w:val="7F37A9EC"/>
    <w:rsid w:val="7F442E27"/>
    <w:rsid w:val="7FBECDDD"/>
    <w:rsid w:val="7FC0270B"/>
    <w:rsid w:val="7FE5B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4F6FA0"/>
  <w15:chartTrackingRefBased/>
  <w15:docId w15:val="{404F324B-9C3A-4E43-A290-A5BA3D6B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E45"/>
    <w:pPr>
      <w:spacing w:before="240" w:after="24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25D"/>
    <w:pPr>
      <w:spacing w:before="120"/>
      <w:outlineLvl w:val="0"/>
    </w:pPr>
    <w:rPr>
      <w:rFonts w:asciiTheme="majorHAnsi" w:hAnsiTheme="majorHAnsi"/>
      <w:bCs/>
      <w:sz w:val="36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709E"/>
    <w:pPr>
      <w:keepNext/>
      <w:keepLines/>
      <w:spacing w:before="12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62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25D"/>
    <w:rPr>
      <w:rFonts w:asciiTheme="majorHAnsi" w:hAnsiTheme="majorHAnsi"/>
      <w:bCs/>
      <w:sz w:val="36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4709E"/>
    <w:rPr>
      <w:rFonts w:eastAsiaTheme="majorEastAsi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B625D"/>
    <w:rPr>
      <w:rFonts w:asciiTheme="majorHAnsi" w:eastAsiaTheme="majorEastAsia" w:hAnsiTheme="majorHAnsi" w:cstheme="majorBidi"/>
      <w:sz w:val="28"/>
      <w:szCs w:val="24"/>
    </w:rPr>
  </w:style>
  <w:style w:type="paragraph" w:styleId="ListParagraph">
    <w:name w:val="List Paragraph"/>
    <w:basedOn w:val="Normal"/>
    <w:uiPriority w:val="34"/>
    <w:qFormat/>
    <w:rsid w:val="003B625D"/>
    <w:pPr>
      <w:widowControl w:val="0"/>
      <w:spacing w:before="120" w:after="120" w:line="288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D194C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94C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3D194C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94C"/>
    <w:rPr>
      <w:sz w:val="24"/>
    </w:rPr>
  </w:style>
  <w:style w:type="character" w:styleId="Hyperlink">
    <w:name w:val="Hyperlink"/>
    <w:basedOn w:val="DefaultParagraphFont"/>
    <w:uiPriority w:val="99"/>
    <w:unhideWhenUsed/>
    <w:rsid w:val="00123D95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05CB4"/>
    <w:rPr>
      <w:color w:val="808080"/>
    </w:rPr>
  </w:style>
  <w:style w:type="table" w:styleId="TableGrid">
    <w:name w:val="Table Grid"/>
    <w:basedOn w:val="TableNormal"/>
    <w:uiPriority w:val="39"/>
    <w:rsid w:val="002C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57562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F4335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D8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2D85"/>
    <w:rPr>
      <w:rFonts w:eastAsiaTheme="minorEastAsia"/>
      <w:color w:val="5A5A5A" w:themeColor="text1" w:themeTint="A5"/>
      <w:spacing w:val="15"/>
    </w:rPr>
  </w:style>
  <w:style w:type="character" w:customStyle="1" w:styleId="complexword">
    <w:name w:val="complexword"/>
    <w:basedOn w:val="DefaultParagraphFont"/>
    <w:rsid w:val="004F1FF1"/>
  </w:style>
  <w:style w:type="paragraph" w:styleId="NormalWeb">
    <w:name w:val="Normal (Web)"/>
    <w:basedOn w:val="Normal"/>
    <w:uiPriority w:val="99"/>
    <w:unhideWhenUsed/>
    <w:rsid w:val="00714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3B625D"/>
    <w:rPr>
      <w:b/>
      <w:bCs/>
      <w:color w:val="7030A0"/>
      <w:sz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B625D"/>
    <w:pPr>
      <w:keepNext/>
      <w:keepLines/>
      <w:spacing w:before="240" w:after="0" w:line="259" w:lineRule="auto"/>
      <w:outlineLvl w:val="9"/>
    </w:pPr>
    <w:rPr>
      <w:rFonts w:eastAsiaTheme="majorEastAsia" w:cstheme="majorBidi"/>
      <w:bCs w:val="0"/>
      <w:color w:val="2F549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B625D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3B625D"/>
    <w:pPr>
      <w:spacing w:after="100"/>
      <w:ind w:left="480"/>
    </w:pPr>
  </w:style>
  <w:style w:type="paragraph" w:styleId="TOC2">
    <w:name w:val="toc 2"/>
    <w:basedOn w:val="Normal"/>
    <w:next w:val="Normal"/>
    <w:autoRedefine/>
    <w:uiPriority w:val="39"/>
    <w:unhideWhenUsed/>
    <w:rsid w:val="003B625D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8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5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sknox\AppData\Local\Microsoft\Windows\INetCache\Content.Outlook\I0388NGC\artsaccess.com.au" TargetMode="External"/><Relationship Id="rId2" Type="http://schemas.openxmlformats.org/officeDocument/2006/relationships/hyperlink" Target="mailto:info@artsaccess.com.au" TargetMode="External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sknox\AppData\Local\Microsoft\Windows\INetCache\Content.Outlook\I0388NGC\artsaccess.com.au" TargetMode="External"/><Relationship Id="rId2" Type="http://schemas.openxmlformats.org/officeDocument/2006/relationships/hyperlink" Target="mailto:info@artsaccess.com.au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pether\OneDrive%20-%20Arts%20Access%20Society\Desktop\AAV%20board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09D8773A374E30B2361EC0BFD13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CBEFF-4B0A-40C2-84B0-FEB071AE5B88}"/>
      </w:docPartPr>
      <w:docPartBody>
        <w:p w:rsidR="000F0BC4" w:rsidRDefault="008669C0">
          <w:pPr>
            <w:pStyle w:val="BD09D8773A374E30B2361EC0BFD13018"/>
          </w:pPr>
          <w:r w:rsidRPr="00983853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81"/>
    <w:rsid w:val="000F0BC4"/>
    <w:rsid w:val="002B36E8"/>
    <w:rsid w:val="00536B8B"/>
    <w:rsid w:val="00830F4E"/>
    <w:rsid w:val="008669C0"/>
    <w:rsid w:val="00975781"/>
    <w:rsid w:val="009F3BCA"/>
    <w:rsid w:val="00C03FD5"/>
    <w:rsid w:val="00E1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D09D8773A374E30B2361EC0BFD13018">
    <w:name w:val="BD09D8773A374E30B2361EC0BFD13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2023-02-10T00:00:00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B4AA5E778C8241BA18BFAF54DA6338" ma:contentTypeVersion="13" ma:contentTypeDescription="Create a new document." ma:contentTypeScope="" ma:versionID="78f65bc9bd7e1e37ac23ebd1766c03f4">
  <xsd:schema xmlns:xsd="http://www.w3.org/2001/XMLSchema" xmlns:xs="http://www.w3.org/2001/XMLSchema" xmlns:p="http://schemas.microsoft.com/office/2006/metadata/properties" xmlns:ns3="fc653608-8ccf-4924-8158-5cddc6722fe7" xmlns:ns4="30eed31f-e378-494f-a4db-6e256832e856" targetNamespace="http://schemas.microsoft.com/office/2006/metadata/properties" ma:root="true" ma:fieldsID="83d07840e7da8f2402b896a587f30398" ns3:_="" ns4:_="">
    <xsd:import namespace="fc653608-8ccf-4924-8158-5cddc6722fe7"/>
    <xsd:import namespace="30eed31f-e378-494f-a4db-6e256832e8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53608-8ccf-4924-8158-5cddc6722f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ed31f-e378-494f-a4db-6e256832e8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7AEC35-5507-42AA-A09C-79A7F20D2D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AF1B00-B633-4460-839C-89B8AD7BE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653608-8ccf-4924-8158-5cddc6722fe7"/>
    <ds:schemaRef ds:uri="30eed31f-e378-494f-a4db-6e256832e8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45830C-A1EB-449E-856F-270697663A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518C04-F850-46C7-B420-58E61EE1AC2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AAV board Meeting Minutes</Template>
  <TotalTime>3</TotalTime>
  <Pages>1</Pages>
  <Words>128</Words>
  <Characters>671</Characters>
  <Application>Microsoft Office Word</Application>
  <DocSecurity>0</DocSecurity>
  <Lines>13</Lines>
  <Paragraphs>8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AAV Board Meeting Minutes</dc:title>
  <dc:subject/>
  <dc:creator>Joshua Pether</dc:creator>
  <cp:keywords/>
  <dc:description/>
  <cp:lastModifiedBy>Darise Pulfer</cp:lastModifiedBy>
  <cp:revision>3</cp:revision>
  <dcterms:created xsi:type="dcterms:W3CDTF">2026-09-22T01:28:00Z</dcterms:created>
  <dcterms:modified xsi:type="dcterms:W3CDTF">2026-09-22T01:38:00Z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0x0101003FB4AA5E778C8241BA18BFAF54DA6338</vt:lpwstr>
  </property>
</Properties>
</file>